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3E7" w:rsidRPr="00B84B57" w:rsidRDefault="008833E7" w:rsidP="00B84B57">
      <w:pPr>
        <w:spacing w:after="0" w:line="240" w:lineRule="auto"/>
        <w:jc w:val="center"/>
        <w:rPr>
          <w:rFonts w:ascii="Times New Roman" w:hAnsi="Times New Roman"/>
          <w:sz w:val="32"/>
          <w:szCs w:val="32"/>
          <w:lang w:eastAsia="ru-RU"/>
        </w:rPr>
      </w:pPr>
      <w:r>
        <w:rPr>
          <w:rFonts w:ascii="Times New Roman" w:hAnsi="Times New Roman"/>
          <w:sz w:val="32"/>
          <w:szCs w:val="32"/>
          <w:lang w:eastAsia="ru-RU"/>
        </w:rPr>
        <w:t>МБУ ДО «</w:t>
      </w:r>
      <w:r w:rsidRPr="00B84B57">
        <w:rPr>
          <w:rFonts w:ascii="Times New Roman" w:hAnsi="Times New Roman"/>
          <w:sz w:val="32"/>
          <w:szCs w:val="32"/>
          <w:lang w:eastAsia="ru-RU"/>
        </w:rPr>
        <w:t>СШ по шахматам»</w:t>
      </w:r>
    </w:p>
    <w:p w:rsidR="008833E7" w:rsidRDefault="008833E7" w:rsidP="00B84B57">
      <w:pPr>
        <w:spacing w:after="0" w:line="240" w:lineRule="auto"/>
        <w:jc w:val="center"/>
        <w:rPr>
          <w:rFonts w:ascii="Times New Roman" w:hAnsi="Times New Roman"/>
          <w:sz w:val="32"/>
          <w:szCs w:val="32"/>
          <w:lang w:eastAsia="ru-RU"/>
        </w:rPr>
      </w:pPr>
    </w:p>
    <w:p w:rsidR="008833E7" w:rsidRPr="00B84B57" w:rsidRDefault="008833E7" w:rsidP="00B84B57">
      <w:pPr>
        <w:spacing w:after="0" w:line="240" w:lineRule="auto"/>
        <w:jc w:val="center"/>
        <w:rPr>
          <w:rFonts w:ascii="Times New Roman" w:hAnsi="Times New Roman"/>
          <w:sz w:val="32"/>
          <w:szCs w:val="32"/>
          <w:lang w:eastAsia="ru-RU"/>
        </w:rPr>
      </w:pPr>
      <w:r>
        <w:rPr>
          <w:rFonts w:ascii="Times New Roman" w:hAnsi="Times New Roman"/>
          <w:sz w:val="32"/>
          <w:szCs w:val="32"/>
          <w:lang w:eastAsia="ru-RU"/>
        </w:rPr>
        <w:t>План  работы, направленный</w:t>
      </w:r>
    </w:p>
    <w:p w:rsidR="008833E7" w:rsidRPr="00B84B57" w:rsidRDefault="008833E7" w:rsidP="00B84B57">
      <w:pPr>
        <w:spacing w:after="0" w:line="240" w:lineRule="auto"/>
        <w:jc w:val="center"/>
        <w:rPr>
          <w:rFonts w:ascii="Times New Roman" w:hAnsi="Times New Roman"/>
          <w:sz w:val="32"/>
          <w:szCs w:val="32"/>
          <w:lang w:eastAsia="ru-RU"/>
        </w:rPr>
      </w:pPr>
      <w:r w:rsidRPr="00B84B57">
        <w:rPr>
          <w:rFonts w:ascii="Times New Roman" w:hAnsi="Times New Roman"/>
          <w:sz w:val="32"/>
          <w:szCs w:val="32"/>
          <w:lang w:eastAsia="ru-RU"/>
        </w:rPr>
        <w:t>на обеспечение антитеррористической защищенности</w:t>
      </w:r>
    </w:p>
    <w:p w:rsidR="008833E7" w:rsidRPr="00B84B57" w:rsidRDefault="008833E7" w:rsidP="00B84B57">
      <w:pPr>
        <w:spacing w:after="0" w:line="240" w:lineRule="auto"/>
        <w:jc w:val="center"/>
        <w:rPr>
          <w:rFonts w:ascii="Times New Roman" w:hAnsi="Times New Roman"/>
          <w:sz w:val="32"/>
          <w:szCs w:val="32"/>
          <w:lang w:eastAsia="ru-RU"/>
        </w:rPr>
      </w:pPr>
    </w:p>
    <w:p w:rsidR="008833E7" w:rsidRPr="00B84B57" w:rsidRDefault="008833E7" w:rsidP="00B84B57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8"/>
        <w:gridCol w:w="6086"/>
        <w:gridCol w:w="2376"/>
      </w:tblGrid>
      <w:tr w:rsidR="008833E7" w:rsidRPr="003D61ED" w:rsidTr="007A44E3">
        <w:trPr>
          <w:trHeight w:val="800"/>
        </w:trPr>
        <w:tc>
          <w:tcPr>
            <w:tcW w:w="538" w:type="dxa"/>
          </w:tcPr>
          <w:p w:rsidR="008833E7" w:rsidRPr="00B84B57" w:rsidRDefault="008833E7" w:rsidP="00B84B5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086" w:type="dxa"/>
          </w:tcPr>
          <w:p w:rsidR="008833E7" w:rsidRPr="00B84B57" w:rsidRDefault="008833E7" w:rsidP="00B84B5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376" w:type="dxa"/>
          </w:tcPr>
          <w:p w:rsidR="008833E7" w:rsidRPr="00B84B57" w:rsidRDefault="008833E7" w:rsidP="00B84B5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833E7" w:rsidRPr="003D61ED" w:rsidTr="007A44E3">
        <w:trPr>
          <w:trHeight w:val="325"/>
        </w:trPr>
        <w:tc>
          <w:tcPr>
            <w:tcW w:w="538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86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Провести</w:t>
            </w: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инструктаж персонала учреждений действиями по угрозе и ликвидации чрезвычайных ситуаций, а также при угрозе их возникновения.</w:t>
            </w:r>
          </w:p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76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Хисамиев Р.Х.</w:t>
            </w:r>
          </w:p>
        </w:tc>
      </w:tr>
      <w:tr w:rsidR="008833E7" w:rsidRPr="003D61ED" w:rsidTr="007A44E3">
        <w:trPr>
          <w:trHeight w:val="350"/>
        </w:trPr>
        <w:tc>
          <w:tcPr>
            <w:tcW w:w="538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86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Провести</w:t>
            </w: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информационно-пропагандистские мероприятия, направленные на повышение бдительности граждан и разъяснение их действий в случае возникновения чрезвычайных ситуаций.</w:t>
            </w:r>
          </w:p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76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>Тренера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-преподаватели</w:t>
            </w:r>
          </w:p>
        </w:tc>
      </w:tr>
      <w:tr w:rsidR="008833E7" w:rsidRPr="003D61ED" w:rsidTr="007A44E3">
        <w:trPr>
          <w:trHeight w:val="346"/>
        </w:trPr>
        <w:tc>
          <w:tcPr>
            <w:tcW w:w="538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86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Разместить</w:t>
            </w: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на информационном стенде инструкций о поведении при обнаружении посторонних предметов для посетителей.</w:t>
            </w:r>
          </w:p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76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Ибрагимова О.Н.</w:t>
            </w:r>
          </w:p>
        </w:tc>
      </w:tr>
      <w:tr w:rsidR="008833E7" w:rsidRPr="003D61ED" w:rsidTr="007A44E3">
        <w:trPr>
          <w:trHeight w:val="370"/>
        </w:trPr>
        <w:tc>
          <w:tcPr>
            <w:tcW w:w="538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86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Ужесточить</w:t>
            </w: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контроль за террит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орией и пропускной системой в </w:t>
            </w: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>СШ.</w:t>
            </w:r>
          </w:p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76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Служба охраны </w:t>
            </w:r>
          </w:p>
        </w:tc>
      </w:tr>
      <w:tr w:rsidR="008833E7" w:rsidRPr="003D61ED" w:rsidTr="007A44E3">
        <w:trPr>
          <w:trHeight w:val="352"/>
        </w:trPr>
        <w:tc>
          <w:tcPr>
            <w:tcW w:w="538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086" w:type="dxa"/>
          </w:tcPr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Разместить</w:t>
            </w:r>
            <w:r w:rsidRPr="00B84B5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на информационном стенде телефонов экстренных служб города.</w:t>
            </w:r>
          </w:p>
          <w:p w:rsidR="008833E7" w:rsidRPr="00B84B57" w:rsidRDefault="008833E7" w:rsidP="00B84B5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76" w:type="dxa"/>
          </w:tcPr>
          <w:p w:rsidR="008833E7" w:rsidRPr="00B84B57" w:rsidRDefault="008833E7" w:rsidP="00AC59D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Ибрагимова О.Н.</w:t>
            </w:r>
          </w:p>
        </w:tc>
      </w:tr>
    </w:tbl>
    <w:p w:rsidR="008833E7" w:rsidRPr="00B84B57" w:rsidRDefault="008833E7" w:rsidP="00B84B5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833E7" w:rsidRPr="00B84B57" w:rsidRDefault="008833E7" w:rsidP="00B84B5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833E7" w:rsidRPr="00B84B57" w:rsidRDefault="008833E7" w:rsidP="00B84B5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833E7" w:rsidRPr="00B84B57" w:rsidRDefault="008833E7" w:rsidP="00B84B57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Директор </w:t>
      </w:r>
      <w:r w:rsidRPr="00B84B57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</w:t>
      </w:r>
      <w:r w:rsidRPr="00B84B57">
        <w:rPr>
          <w:rFonts w:ascii="Times New Roman" w:hAnsi="Times New Roman"/>
          <w:sz w:val="28"/>
          <w:szCs w:val="28"/>
          <w:lang w:eastAsia="ru-RU"/>
        </w:rPr>
        <w:t xml:space="preserve">      </w:t>
      </w:r>
      <w:r>
        <w:rPr>
          <w:rFonts w:ascii="Times New Roman" w:hAnsi="Times New Roman"/>
          <w:sz w:val="28"/>
          <w:szCs w:val="28"/>
          <w:lang w:eastAsia="ru-RU"/>
        </w:rPr>
        <w:t xml:space="preserve">                    Р.Х. Хисамиев</w:t>
      </w:r>
    </w:p>
    <w:p w:rsidR="008833E7" w:rsidRDefault="008833E7" w:rsidP="00B84B57">
      <w:pPr>
        <w:pStyle w:val="NoSpacing"/>
      </w:pPr>
    </w:p>
    <w:sectPr w:rsidR="008833E7" w:rsidSect="00CB1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3D05"/>
    <w:rsid w:val="00017EC4"/>
    <w:rsid w:val="0017371A"/>
    <w:rsid w:val="0023223D"/>
    <w:rsid w:val="00293B92"/>
    <w:rsid w:val="003D61ED"/>
    <w:rsid w:val="004D28E7"/>
    <w:rsid w:val="00543D05"/>
    <w:rsid w:val="005554C8"/>
    <w:rsid w:val="005B24C4"/>
    <w:rsid w:val="005B6833"/>
    <w:rsid w:val="005E308A"/>
    <w:rsid w:val="007034A6"/>
    <w:rsid w:val="00704EB1"/>
    <w:rsid w:val="007A44E3"/>
    <w:rsid w:val="008833E7"/>
    <w:rsid w:val="00946881"/>
    <w:rsid w:val="00981F84"/>
    <w:rsid w:val="009C281F"/>
    <w:rsid w:val="009F2BDC"/>
    <w:rsid w:val="00A14747"/>
    <w:rsid w:val="00AC59DC"/>
    <w:rsid w:val="00AD5E00"/>
    <w:rsid w:val="00B84B57"/>
    <w:rsid w:val="00C3320C"/>
    <w:rsid w:val="00CB1B84"/>
    <w:rsid w:val="00D71BBA"/>
    <w:rsid w:val="00E01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B8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B84B57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209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132</Words>
  <Characters>758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333</cp:lastModifiedBy>
  <cp:revision>12</cp:revision>
  <cp:lastPrinted>2023-08-07T12:04:00Z</cp:lastPrinted>
  <dcterms:created xsi:type="dcterms:W3CDTF">2017-04-07T05:12:00Z</dcterms:created>
  <dcterms:modified xsi:type="dcterms:W3CDTF">2023-08-07T12:04:00Z</dcterms:modified>
</cp:coreProperties>
</file>