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F92" w:rsidRPr="00E272A9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915FF">
        <w:rPr>
          <w:rFonts w:ascii="Times New Roman" w:hAnsi="Times New Roman"/>
          <w:b/>
          <w:sz w:val="28"/>
          <w:szCs w:val="28"/>
        </w:rPr>
        <w:t xml:space="preserve"> </w:t>
      </w: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«Музыкальный спектакль»</w:t>
      </w:r>
    </w:p>
    <w:tbl>
      <w:tblPr>
        <w:tblW w:w="10479" w:type="dxa"/>
        <w:tblInd w:w="-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400"/>
        <w:gridCol w:w="3152"/>
        <w:gridCol w:w="1891"/>
        <w:gridCol w:w="2036"/>
      </w:tblGrid>
      <w:tr w:rsidR="006E6F92" w:rsidRPr="00EB70E8" w:rsidTr="009C1DCF">
        <w:trPr>
          <w:trHeight w:val="365"/>
        </w:trPr>
        <w:tc>
          <w:tcPr>
            <w:tcW w:w="3400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Наименование театра, ФИО автора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№ ДОУ,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189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  <w:r w:rsidRPr="00EB70E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6E6F92" w:rsidRPr="00EB70E8" w:rsidTr="009C1DCF">
        <w:trPr>
          <w:trHeight w:val="555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«Морковкина свадьба»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ДОУ №82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Нижнекамск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Гран-при фестиваля</w:t>
            </w:r>
          </w:p>
        </w:tc>
      </w:tr>
      <w:tr w:rsidR="006E6F92" w:rsidRPr="00EB70E8" w:rsidTr="009C1DCF">
        <w:trPr>
          <w:trHeight w:val="1299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 xml:space="preserve">«Зиннур Хуснияр 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Куян тунны каян алган?»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МБДОУ "Красногорский детский сад "Аленушка" Мамадышского МР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(4-6 лет)</w:t>
            </w:r>
          </w:p>
        </w:tc>
        <w:tc>
          <w:tcPr>
            <w:tcW w:w="189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 в номинации</w:t>
            </w:r>
          </w:p>
        </w:tc>
      </w:tr>
      <w:tr w:rsidR="006E6F92" w:rsidRPr="00EB70E8" w:rsidTr="009C1DCF">
        <w:trPr>
          <w:trHeight w:val="744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Сказка Э.Т. Гофмана, музыка П.И. Чайковского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«Щелкунчик»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ДОУ № 91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Нижнекамск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  в номинации</w:t>
            </w:r>
          </w:p>
        </w:tc>
      </w:tr>
      <w:tr w:rsidR="006E6F92" w:rsidRPr="00EB70E8" w:rsidTr="009C1DCF">
        <w:trPr>
          <w:trHeight w:val="730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  <w:lang w:val="tt-RU"/>
              </w:rPr>
              <w:t>Скоблина Л.</w:t>
            </w:r>
            <w:r w:rsidRPr="00EB70E8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EB70E8">
              <w:rPr>
                <w:rFonts w:ascii="Times New Roman" w:hAnsi="Times New Roman"/>
                <w:sz w:val="24"/>
                <w:szCs w:val="24"/>
                <w:lang w:val="en-US"/>
              </w:rPr>
              <w:t>hristmas</w:t>
            </w:r>
            <w:r w:rsidRPr="00EB70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70E8">
              <w:rPr>
                <w:rFonts w:ascii="Times New Roman" w:hAnsi="Times New Roman"/>
                <w:sz w:val="24"/>
                <w:szCs w:val="24"/>
                <w:lang w:val="en-US"/>
              </w:rPr>
              <w:t>story</w:t>
            </w:r>
            <w:r w:rsidRPr="00EB70E8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r w:rsidRPr="00EB70E8">
              <w:rPr>
                <w:rFonts w:ascii="Times New Roman" w:hAnsi="Times New Roman"/>
                <w:sz w:val="24"/>
                <w:szCs w:val="24"/>
                <w:lang w:val="tt-RU"/>
              </w:rPr>
              <w:t>“Рождественские истории”)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МБДОУ № 30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Елабуга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место в номинации</w:t>
            </w:r>
          </w:p>
        </w:tc>
      </w:tr>
      <w:tr w:rsidR="006E6F92" w:rsidRPr="00EB70E8" w:rsidTr="009C1DCF">
        <w:trPr>
          <w:trHeight w:val="555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Алан Милн «Сказка про непослушную Елочку»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МБДОУ № 22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Альметьевск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место в номинации</w:t>
            </w:r>
          </w:p>
        </w:tc>
      </w:tr>
      <w:tr w:rsidR="006E6F92" w:rsidRPr="00EB70E8" w:rsidTr="009C1DCF">
        <w:trPr>
          <w:trHeight w:val="555"/>
        </w:trPr>
        <w:tc>
          <w:tcPr>
            <w:tcW w:w="3400" w:type="dxa"/>
          </w:tcPr>
          <w:p w:rsidR="006E6F92" w:rsidRPr="00EB70E8" w:rsidRDefault="006E6F92" w:rsidP="00E974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Татарская народная сказка «Камыр-Батыр».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 xml:space="preserve">МБДОУ № </w:t>
            </w:r>
            <w:smartTag w:uri="urn:schemas-microsoft-com:office:smarttags" w:element="metricconverter">
              <w:smartTagPr>
                <w:attr w:name="ProductID" w:val="22, г"/>
              </w:smartTagPr>
              <w:r w:rsidRPr="00EB70E8">
                <w:rPr>
                  <w:rFonts w:ascii="Times New Roman" w:hAnsi="Times New Roman"/>
                  <w:sz w:val="24"/>
                  <w:szCs w:val="24"/>
                </w:rPr>
                <w:t>22, г</w:t>
              </w:r>
            </w:smartTag>
            <w:r w:rsidRPr="00EB70E8">
              <w:rPr>
                <w:rFonts w:ascii="Times New Roman" w:hAnsi="Times New Roman"/>
                <w:sz w:val="24"/>
                <w:szCs w:val="24"/>
              </w:rPr>
              <w:t xml:space="preserve">.Елабуга 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1 степени</w:t>
            </w:r>
          </w:p>
        </w:tc>
      </w:tr>
      <w:tr w:rsidR="006E6F92" w:rsidRPr="00EB70E8" w:rsidTr="009C1DCF">
        <w:trPr>
          <w:trHeight w:val="555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B70E8">
              <w:rPr>
                <w:rFonts w:ascii="Times New Roman" w:hAnsi="Times New Roman"/>
                <w:sz w:val="24"/>
                <w:szCs w:val="24"/>
                <w:lang w:val="tt-RU"/>
              </w:rPr>
              <w:t>Г.Тукая “Кәҗә белән Сарык “.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 xml:space="preserve">МБДОУ № </w:t>
            </w:r>
            <w:smartTag w:uri="urn:schemas-microsoft-com:office:smarttags" w:element="metricconverter">
              <w:smartTagPr>
                <w:attr w:name="ProductID" w:val="2, г"/>
              </w:smartTagPr>
              <w:r w:rsidRPr="00EB70E8">
                <w:rPr>
                  <w:rFonts w:ascii="Times New Roman" w:hAnsi="Times New Roman"/>
                  <w:sz w:val="24"/>
                  <w:szCs w:val="24"/>
                </w:rPr>
                <w:t>2, г</w:t>
              </w:r>
            </w:smartTag>
            <w:r w:rsidRPr="00EB70E8">
              <w:rPr>
                <w:rFonts w:ascii="Times New Roman" w:hAnsi="Times New Roman"/>
                <w:sz w:val="24"/>
                <w:szCs w:val="24"/>
              </w:rPr>
              <w:t>.Арск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316601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1 степени</w:t>
            </w:r>
          </w:p>
        </w:tc>
      </w:tr>
      <w:tr w:rsidR="006E6F92" w:rsidRPr="00EB70E8" w:rsidTr="009C1DCF">
        <w:trPr>
          <w:trHeight w:val="555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«Теремок»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МБДОУ№37 НМР РТ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316601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036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1 степени</w:t>
            </w:r>
          </w:p>
        </w:tc>
      </w:tr>
      <w:tr w:rsidR="006E6F92" w:rsidRPr="00EB70E8" w:rsidTr="009C1DCF">
        <w:trPr>
          <w:trHeight w:val="555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И.Крылов. «Стрекоза и муравей»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с.Кармалы НМР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(4-6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18,5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1 степени</w:t>
            </w:r>
          </w:p>
        </w:tc>
      </w:tr>
      <w:tr w:rsidR="006E6F92" w:rsidRPr="00EB70E8" w:rsidTr="009C1DCF">
        <w:trPr>
          <w:trHeight w:val="555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У.н.с. «Колосок»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ДОУ № 14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г.Нурлат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F978A5">
              <w:rPr>
                <w:rFonts w:ascii="Times New Roman" w:hAnsi="Times New Roman"/>
                <w:b/>
                <w:sz w:val="24"/>
                <w:szCs w:val="24"/>
              </w:rPr>
              <w:t>18,5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1 степени</w:t>
            </w:r>
          </w:p>
        </w:tc>
      </w:tr>
      <w:tr w:rsidR="006E6F92" w:rsidRPr="00EB70E8" w:rsidTr="009C1DCF">
        <w:trPr>
          <w:trHeight w:val="555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р.н.с. «Волк и семеро козлят»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ДОУ № 90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Нижнекамск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F978A5">
              <w:rPr>
                <w:rFonts w:ascii="Times New Roman" w:hAnsi="Times New Roman"/>
                <w:b/>
                <w:sz w:val="24"/>
                <w:szCs w:val="24"/>
              </w:rPr>
              <w:t>18,5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1степени</w:t>
            </w:r>
          </w:p>
        </w:tc>
      </w:tr>
      <w:tr w:rsidR="006E6F92" w:rsidRPr="00EB70E8" w:rsidTr="009C1DCF">
        <w:trPr>
          <w:trHeight w:val="555"/>
        </w:trPr>
        <w:tc>
          <w:tcPr>
            <w:tcW w:w="3400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 xml:space="preserve">А.Алиш 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«Чукмар и Тукмар»</w:t>
            </w:r>
          </w:p>
        </w:tc>
        <w:tc>
          <w:tcPr>
            <w:tcW w:w="3152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МБДОУ № 31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г.Елабуга</w:t>
            </w:r>
          </w:p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1 степени</w:t>
            </w:r>
          </w:p>
        </w:tc>
      </w:tr>
      <w:tr w:rsidR="006E6F92" w:rsidRPr="00EB70E8" w:rsidTr="009C1DCF">
        <w:trPr>
          <w:trHeight w:val="700"/>
        </w:trPr>
        <w:tc>
          <w:tcPr>
            <w:tcW w:w="3400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А.Алиш «Сертотмас урдэк».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МАДОУ №8, г.Нурлат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(3-5 лет)</w:t>
            </w:r>
          </w:p>
        </w:tc>
        <w:tc>
          <w:tcPr>
            <w:tcW w:w="189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16,5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2 степени</w:t>
            </w:r>
          </w:p>
        </w:tc>
      </w:tr>
      <w:tr w:rsidR="006E6F92" w:rsidRPr="00EB70E8" w:rsidTr="009C1DCF">
        <w:trPr>
          <w:trHeight w:val="767"/>
        </w:trPr>
        <w:tc>
          <w:tcPr>
            <w:tcW w:w="3400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B70E8">
              <w:rPr>
                <w:rFonts w:ascii="Times New Roman" w:hAnsi="Times New Roman"/>
                <w:sz w:val="24"/>
                <w:szCs w:val="24"/>
                <w:lang w:val="tt-RU"/>
              </w:rPr>
              <w:t>С.Маршак “Кошкин дом”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ДОУ № 64, Нижнекамск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943EEC">
              <w:rPr>
                <w:rFonts w:ascii="Times New Roman" w:hAnsi="Times New Roman"/>
                <w:b/>
                <w:sz w:val="24"/>
                <w:szCs w:val="24"/>
              </w:rPr>
              <w:t>16,5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2 степени</w:t>
            </w:r>
          </w:p>
        </w:tc>
      </w:tr>
      <w:tr w:rsidR="006E6F92" w:rsidRPr="00EB70E8" w:rsidTr="009C1DCF">
        <w:trPr>
          <w:trHeight w:val="869"/>
        </w:trPr>
        <w:tc>
          <w:tcPr>
            <w:tcW w:w="3400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Кульманова Л.Н.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«И</w:t>
            </w:r>
            <w:r w:rsidRPr="00EB70E8">
              <w:rPr>
                <w:rFonts w:ascii="Times New Roman" w:hAnsi="Times New Roman"/>
                <w:sz w:val="24"/>
                <w:szCs w:val="24"/>
                <w:lang w:val="tt-RU"/>
              </w:rPr>
              <w:t>ң матуры</w:t>
            </w:r>
            <w:r w:rsidRPr="00EB70E8">
              <w:rPr>
                <w:rFonts w:ascii="Times New Roman" w:hAnsi="Times New Roman"/>
                <w:sz w:val="24"/>
                <w:szCs w:val="24"/>
              </w:rPr>
              <w:t>»</w:t>
            </w:r>
            <w:r w:rsidRPr="00EB70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B70E8">
              <w:rPr>
                <w:rFonts w:ascii="Times New Roman" w:hAnsi="Times New Roman"/>
                <w:sz w:val="24"/>
                <w:szCs w:val="24"/>
                <w:lang w:val="tt-RU"/>
              </w:rPr>
              <w:t>(Самая красивая)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ДОУ № 64, Нижнекамск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943EEC">
              <w:rPr>
                <w:rFonts w:ascii="Times New Roman" w:hAnsi="Times New Roman"/>
                <w:b/>
                <w:sz w:val="24"/>
                <w:szCs w:val="24"/>
              </w:rPr>
              <w:t>16,5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2 степени</w:t>
            </w:r>
          </w:p>
        </w:tc>
      </w:tr>
      <w:tr w:rsidR="006E6F92" w:rsidRPr="00EB70E8" w:rsidTr="009C1DCF">
        <w:trPr>
          <w:trHeight w:val="665"/>
        </w:trPr>
        <w:tc>
          <w:tcPr>
            <w:tcW w:w="3400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Р.н.с. «Репка»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СОШ № 37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Нижнекамск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(7-8 лет)</w:t>
            </w:r>
          </w:p>
        </w:tc>
        <w:tc>
          <w:tcPr>
            <w:tcW w:w="189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2 степени</w:t>
            </w:r>
          </w:p>
        </w:tc>
      </w:tr>
      <w:tr w:rsidR="006E6F92" w:rsidRPr="00EB70E8" w:rsidTr="009C1DCF">
        <w:trPr>
          <w:trHeight w:val="567"/>
        </w:trPr>
        <w:tc>
          <w:tcPr>
            <w:tcW w:w="3400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«Бременские музыканты»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 xml:space="preserve">МБДОУ № </w:t>
            </w:r>
            <w:smartTag w:uri="urn:schemas-microsoft-com:office:smarttags" w:element="metricconverter">
              <w:smartTagPr>
                <w:attr w:name="ProductID" w:val="54 г"/>
              </w:smartTagPr>
              <w:r w:rsidRPr="00EB70E8">
                <w:rPr>
                  <w:rFonts w:ascii="Times New Roman" w:hAnsi="Times New Roman"/>
                  <w:sz w:val="24"/>
                  <w:szCs w:val="24"/>
                </w:rPr>
                <w:t>54 г</w:t>
              </w:r>
            </w:smartTag>
            <w:r w:rsidRPr="00EB70E8">
              <w:rPr>
                <w:rFonts w:ascii="Times New Roman" w:hAnsi="Times New Roman"/>
                <w:sz w:val="24"/>
                <w:szCs w:val="24"/>
              </w:rPr>
              <w:t>.Альметьевск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C422C5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2 степени</w:t>
            </w:r>
          </w:p>
        </w:tc>
      </w:tr>
      <w:tr w:rsidR="006E6F92" w:rsidRPr="00EB70E8" w:rsidTr="009C1DCF">
        <w:trPr>
          <w:trHeight w:val="567"/>
        </w:trPr>
        <w:tc>
          <w:tcPr>
            <w:tcW w:w="3400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«Лесная сказка»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МБДОУ № 33,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Нижнекамск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(3-5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C422C5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2 степени</w:t>
            </w:r>
          </w:p>
        </w:tc>
      </w:tr>
      <w:tr w:rsidR="006E6F92" w:rsidRPr="00EB70E8" w:rsidTr="009C1DCF">
        <w:trPr>
          <w:trHeight w:val="567"/>
        </w:trPr>
        <w:tc>
          <w:tcPr>
            <w:tcW w:w="3400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В Степанов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«Дорога на мельницу»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МБДОУ № 18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Чистополь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C422C5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2 степени</w:t>
            </w:r>
          </w:p>
        </w:tc>
      </w:tr>
      <w:tr w:rsidR="006E6F92" w:rsidRPr="00EB70E8" w:rsidTr="009C1DCF">
        <w:trPr>
          <w:trHeight w:val="567"/>
        </w:trPr>
        <w:tc>
          <w:tcPr>
            <w:tcW w:w="3400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К.Чуковский «Муха-цокотуха»</w:t>
            </w:r>
          </w:p>
        </w:tc>
        <w:tc>
          <w:tcPr>
            <w:tcW w:w="3152" w:type="dxa"/>
          </w:tcPr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МБДОУ № 27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Нижнекамск</w:t>
            </w:r>
          </w:p>
          <w:p w:rsidR="006E6F92" w:rsidRPr="00EB70E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70E8">
              <w:rPr>
                <w:rFonts w:ascii="Times New Roman" w:hAnsi="Times New Roman"/>
                <w:sz w:val="24"/>
                <w:szCs w:val="24"/>
              </w:rPr>
              <w:t>(5-7 лет)</w:t>
            </w:r>
          </w:p>
        </w:tc>
        <w:tc>
          <w:tcPr>
            <w:tcW w:w="1891" w:type="dxa"/>
          </w:tcPr>
          <w:p w:rsidR="006E6F92" w:rsidRDefault="006E6F92" w:rsidP="009C1DCF">
            <w:pPr>
              <w:jc w:val="center"/>
            </w:pPr>
            <w:r w:rsidRPr="00C422C5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036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Дипломант 2 степени</w:t>
            </w:r>
          </w:p>
        </w:tc>
      </w:tr>
    </w:tbl>
    <w:p w:rsidR="006E6F92" w:rsidRDefault="006E6F92" w:rsidP="009C1DC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974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Pr="00E272A9" w:rsidRDefault="006E6F92" w:rsidP="00E974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«Моноспектакль»</w:t>
      </w:r>
    </w:p>
    <w:tbl>
      <w:tblPr>
        <w:tblW w:w="10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159"/>
        <w:gridCol w:w="2787"/>
        <w:gridCol w:w="1935"/>
        <w:gridCol w:w="2497"/>
      </w:tblGrid>
      <w:tr w:rsidR="006E6F92" w:rsidRPr="002F3DBE" w:rsidTr="009C1DCF">
        <w:trPr>
          <w:trHeight w:val="993"/>
        </w:trPr>
        <w:tc>
          <w:tcPr>
            <w:tcW w:w="315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Наименование театра, ФИО автора</w:t>
            </w:r>
          </w:p>
        </w:tc>
        <w:tc>
          <w:tcPr>
            <w:tcW w:w="2787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№ ДОУ,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город</w:t>
            </w:r>
          </w:p>
        </w:tc>
        <w:tc>
          <w:tcPr>
            <w:tcW w:w="1935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497" w:type="dxa"/>
          </w:tcPr>
          <w:p w:rsidR="006E6F92" w:rsidRPr="00E97499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</w:t>
            </w:r>
            <w:r w:rsidRPr="00BB0B7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E6F92" w:rsidRPr="002F3DBE" w:rsidTr="009C1DCF">
        <w:trPr>
          <w:trHeight w:val="993"/>
        </w:trPr>
        <w:tc>
          <w:tcPr>
            <w:tcW w:w="315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«Теремок»</w:t>
            </w:r>
          </w:p>
        </w:tc>
        <w:tc>
          <w:tcPr>
            <w:tcW w:w="2787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МАДОУ № 72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</w:tc>
        <w:tc>
          <w:tcPr>
            <w:tcW w:w="1935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497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место в номинации</w:t>
            </w:r>
          </w:p>
        </w:tc>
      </w:tr>
      <w:tr w:rsidR="006E6F92" w:rsidRPr="002F3DBE" w:rsidTr="009C1DCF">
        <w:trPr>
          <w:trHeight w:val="993"/>
        </w:trPr>
        <w:tc>
          <w:tcPr>
            <w:tcW w:w="3159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С.Михалков «Мой щенок»</w:t>
            </w:r>
          </w:p>
        </w:tc>
        <w:tc>
          <w:tcPr>
            <w:tcW w:w="2787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п.Трудовой, НМР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1935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497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место в номинации</w:t>
            </w:r>
          </w:p>
        </w:tc>
      </w:tr>
      <w:tr w:rsidR="006E6F92" w:rsidRPr="002F3DBE" w:rsidTr="009C1DCF">
        <w:trPr>
          <w:trHeight w:val="641"/>
        </w:trPr>
        <w:tc>
          <w:tcPr>
            <w:tcW w:w="3159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«Разукрасила зима»</w:t>
            </w:r>
          </w:p>
        </w:tc>
        <w:tc>
          <w:tcPr>
            <w:tcW w:w="2787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ДОУ № 37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</w:tc>
        <w:tc>
          <w:tcPr>
            <w:tcW w:w="1935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497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1 степени</w:t>
            </w:r>
          </w:p>
        </w:tc>
      </w:tr>
      <w:tr w:rsidR="006E6F92" w:rsidRPr="002F3DBE" w:rsidTr="009C1DCF">
        <w:trPr>
          <w:trHeight w:val="993"/>
        </w:trPr>
        <w:tc>
          <w:tcPr>
            <w:tcW w:w="315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Р.н.с. «Три медведя»</w:t>
            </w:r>
          </w:p>
        </w:tc>
        <w:tc>
          <w:tcPr>
            <w:tcW w:w="2787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с.Кармалы, НМР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1935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16,5</w:t>
            </w:r>
          </w:p>
        </w:tc>
        <w:tc>
          <w:tcPr>
            <w:tcW w:w="2497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2 степени</w:t>
            </w:r>
          </w:p>
        </w:tc>
      </w:tr>
      <w:tr w:rsidR="006E6F92" w:rsidRPr="002F3DBE" w:rsidTr="009C1DCF">
        <w:trPr>
          <w:trHeight w:val="1676"/>
        </w:trPr>
        <w:tc>
          <w:tcPr>
            <w:tcW w:w="3159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Г.Тукай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C3EB4">
              <w:rPr>
                <w:rFonts w:ascii="Times New Roman" w:hAnsi="Times New Roman"/>
                <w:sz w:val="28"/>
                <w:szCs w:val="24"/>
              </w:rPr>
              <w:t>«Дождь и солнце» (</w:t>
            </w:r>
            <w:r w:rsidRPr="001C3EB4">
              <w:rPr>
                <w:rFonts w:ascii="Times New Roman" w:hAnsi="Times New Roman"/>
                <w:sz w:val="28"/>
                <w:szCs w:val="24"/>
                <w:lang w:val="tt-RU"/>
              </w:rPr>
              <w:t>Яңгыр илә Кояш)</w:t>
            </w:r>
          </w:p>
        </w:tc>
        <w:tc>
          <w:tcPr>
            <w:tcW w:w="2787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№ 84</w:t>
            </w:r>
          </w:p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1935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2497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2 степени</w:t>
            </w:r>
          </w:p>
        </w:tc>
      </w:tr>
    </w:tbl>
    <w:p w:rsidR="006E6F92" w:rsidRPr="00E272A9" w:rsidRDefault="006E6F92" w:rsidP="00480FD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«Литературный спектакль»</w:t>
      </w:r>
    </w:p>
    <w:tbl>
      <w:tblPr>
        <w:tblW w:w="10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280"/>
        <w:gridCol w:w="2419"/>
        <w:gridCol w:w="2201"/>
        <w:gridCol w:w="2155"/>
      </w:tblGrid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Наименование театра, ФИО автора</w:t>
            </w:r>
          </w:p>
        </w:tc>
        <w:tc>
          <w:tcPr>
            <w:tcW w:w="2419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№ ДОУ,</w:t>
            </w:r>
          </w:p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город</w:t>
            </w:r>
          </w:p>
        </w:tc>
        <w:tc>
          <w:tcPr>
            <w:tcW w:w="2201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155" w:type="dxa"/>
          </w:tcPr>
          <w:p w:rsidR="006E6F92" w:rsidRPr="00E97499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С.Маршак «Кошкин дом»</w:t>
            </w:r>
          </w:p>
        </w:tc>
        <w:tc>
          <w:tcPr>
            <w:tcW w:w="2419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ДОУ № 90,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Нижнекамск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(5-7 лет)</w:t>
            </w:r>
          </w:p>
        </w:tc>
        <w:tc>
          <w:tcPr>
            <w:tcW w:w="2201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24,5</w:t>
            </w:r>
          </w:p>
        </w:tc>
        <w:tc>
          <w:tcPr>
            <w:tcW w:w="2155" w:type="dxa"/>
          </w:tcPr>
          <w:p w:rsidR="006E6F92" w:rsidRPr="00012C4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2C42">
              <w:rPr>
                <w:rFonts w:ascii="Times New Roman" w:hAnsi="Times New Roman"/>
                <w:b/>
                <w:sz w:val="28"/>
                <w:szCs w:val="28"/>
              </w:rPr>
              <w:t>лауреат 1 степени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5827C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Зиннур Хуснияр «Б</w:t>
            </w:r>
            <w:r w:rsidRPr="00E97499">
              <w:rPr>
                <w:rFonts w:ascii="Times New Roman" w:hAnsi="Times New Roman"/>
                <w:sz w:val="28"/>
                <w:szCs w:val="28"/>
                <w:lang w:val="tt-RU"/>
              </w:rPr>
              <w:t>елем нур-белмәү хур</w:t>
            </w:r>
            <w:r w:rsidRPr="00E97499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9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МБДОУ №51 «Радуга», г.Альметьевск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2201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2155" w:type="dxa"/>
          </w:tcPr>
          <w:p w:rsidR="006E6F92" w:rsidRPr="00012C4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2C42">
              <w:rPr>
                <w:rFonts w:ascii="Times New Roman" w:hAnsi="Times New Roman"/>
                <w:b/>
                <w:sz w:val="28"/>
                <w:szCs w:val="28"/>
              </w:rPr>
              <w:t>лауреат 2 степени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Туфан Миннуллин   </w:t>
            </w:r>
            <w:r w:rsidRPr="00E97499">
              <w:rPr>
                <w:rFonts w:ascii="Times New Roman" w:hAnsi="Times New Roman"/>
                <w:sz w:val="28"/>
                <w:szCs w:val="28"/>
              </w:rPr>
              <w:t xml:space="preserve">«Авыл  эте  Акбай». </w:t>
            </w:r>
          </w:p>
        </w:tc>
        <w:tc>
          <w:tcPr>
            <w:tcW w:w="2419" w:type="dxa"/>
          </w:tcPr>
          <w:p w:rsidR="006E6F92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ДОУ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№ 62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Н.Мактама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(5-7 лет)</w:t>
            </w:r>
          </w:p>
        </w:tc>
        <w:tc>
          <w:tcPr>
            <w:tcW w:w="220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155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 в номинации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С.Маршак.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Кошкин дом</w:t>
            </w:r>
          </w:p>
        </w:tc>
        <w:tc>
          <w:tcPr>
            <w:tcW w:w="2419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МБДОУ № 22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г.Елабуга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(5-7лет)</w:t>
            </w:r>
          </w:p>
        </w:tc>
        <w:tc>
          <w:tcPr>
            <w:tcW w:w="220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155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 в номинации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Г.Калал «Банкрот»</w:t>
            </w:r>
          </w:p>
        </w:tc>
        <w:tc>
          <w:tcPr>
            <w:tcW w:w="2419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ДОУ № 90,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Нижнекамск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(5-7 лет)</w:t>
            </w:r>
          </w:p>
        </w:tc>
        <w:tc>
          <w:tcPr>
            <w:tcW w:w="2201" w:type="dxa"/>
          </w:tcPr>
          <w:p w:rsidR="006E6F92" w:rsidRPr="00EB70E8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155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 в номинации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Гульшат Зайнашева.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 xml:space="preserve">«Гайфи бабай, </w:t>
            </w:r>
            <w:r w:rsidRPr="00E97499">
              <w:rPr>
                <w:rFonts w:ascii="Times New Roman" w:hAnsi="Times New Roman"/>
                <w:sz w:val="28"/>
                <w:szCs w:val="28"/>
                <w:lang w:val="tt-RU"/>
              </w:rPr>
              <w:t>өйлән давай!</w:t>
            </w:r>
            <w:r w:rsidRPr="00E9749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419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МБДОУ № 6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г.Нурлат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(5-7 лет)</w:t>
            </w:r>
          </w:p>
        </w:tc>
        <w:tc>
          <w:tcPr>
            <w:tcW w:w="2201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2155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 в номинации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А.Алиш «Путешественники».</w:t>
            </w:r>
          </w:p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АДОУ «Детский сад №1, г. Нурлат</w:t>
            </w:r>
          </w:p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2201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2155" w:type="dxa"/>
          </w:tcPr>
          <w:p w:rsidR="006E6F92" w:rsidRPr="00012C4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2C42"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«По тропинкам сказок Г. Тукая».</w:t>
            </w:r>
          </w:p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МБДОУ № </w:t>
            </w:r>
            <w:smartTag w:uri="urn:schemas-microsoft-com:office:smarttags" w:element="metricconverter">
              <w:smartTagPr>
                <w:attr w:name="ProductID" w:val="8, г"/>
              </w:smartTagPr>
              <w:r w:rsidRPr="00E97499">
                <w:rPr>
                  <w:rFonts w:ascii="Times New Roman" w:hAnsi="Times New Roman"/>
                  <w:color w:val="000000"/>
                  <w:sz w:val="28"/>
                  <w:szCs w:val="28"/>
                  <w:lang w:eastAsia="ru-RU"/>
                </w:rPr>
                <w:t>9, г</w:t>
              </w:r>
            </w:smartTag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.Альметьевск</w:t>
            </w:r>
          </w:p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(5-7 лет)</w:t>
            </w:r>
          </w:p>
        </w:tc>
        <w:tc>
          <w:tcPr>
            <w:tcW w:w="2201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2155" w:type="dxa"/>
          </w:tcPr>
          <w:p w:rsidR="006E6F92" w:rsidRPr="00012C4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2C42"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 xml:space="preserve">А.Алиш «Сказка «Зайчишка». </w:t>
            </w:r>
          </w:p>
        </w:tc>
        <w:tc>
          <w:tcPr>
            <w:tcW w:w="2419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ДОУ № 91, Нижнекамск</w:t>
            </w:r>
          </w:p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(3-5 лет)</w:t>
            </w:r>
          </w:p>
        </w:tc>
        <w:tc>
          <w:tcPr>
            <w:tcW w:w="2201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18,5</w:t>
            </w:r>
          </w:p>
        </w:tc>
        <w:tc>
          <w:tcPr>
            <w:tcW w:w="2155" w:type="dxa"/>
          </w:tcPr>
          <w:p w:rsidR="006E6F92" w:rsidRPr="00012C4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2C42"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E97499" w:rsidTr="009C1DCF">
        <w:trPr>
          <w:trHeight w:val="179"/>
        </w:trPr>
        <w:tc>
          <w:tcPr>
            <w:tcW w:w="3280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Эльмира Шарифуллина.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 xml:space="preserve">«Чебеш </w:t>
            </w:r>
            <w:r w:rsidRPr="00E97499">
              <w:rPr>
                <w:rFonts w:ascii="Times New Roman" w:hAnsi="Times New Roman"/>
                <w:sz w:val="28"/>
                <w:szCs w:val="28"/>
                <w:lang w:val="tt-RU"/>
              </w:rPr>
              <w:t>һәм аның дуслары</w:t>
            </w:r>
            <w:r w:rsidRPr="00E97499">
              <w:rPr>
                <w:rFonts w:ascii="Times New Roman" w:hAnsi="Times New Roman"/>
                <w:sz w:val="28"/>
                <w:szCs w:val="28"/>
              </w:rPr>
              <w:t>»</w:t>
            </w:r>
            <w:r w:rsidRPr="00E9749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(</w:t>
            </w:r>
            <w:r w:rsidRPr="00E97499">
              <w:rPr>
                <w:rFonts w:ascii="Times New Roman" w:hAnsi="Times New Roman"/>
                <w:sz w:val="28"/>
                <w:szCs w:val="28"/>
              </w:rPr>
              <w:t>Цыплёнок и его друзья)</w:t>
            </w:r>
          </w:p>
        </w:tc>
        <w:tc>
          <w:tcPr>
            <w:tcW w:w="2419" w:type="dxa"/>
          </w:tcPr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ДОУ № 64, Нижнекамск</w:t>
            </w:r>
          </w:p>
          <w:p w:rsidR="006E6F92" w:rsidRPr="00E97499" w:rsidRDefault="006E6F92" w:rsidP="005827C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(3-5 лет)</w:t>
            </w:r>
          </w:p>
        </w:tc>
        <w:tc>
          <w:tcPr>
            <w:tcW w:w="2201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18,5</w:t>
            </w:r>
          </w:p>
        </w:tc>
        <w:tc>
          <w:tcPr>
            <w:tcW w:w="2155" w:type="dxa"/>
          </w:tcPr>
          <w:p w:rsidR="006E6F92" w:rsidRPr="00012C4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2C42"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E97499" w:rsidTr="009C1DCF">
        <w:trPr>
          <w:trHeight w:val="1994"/>
        </w:trPr>
        <w:tc>
          <w:tcPr>
            <w:tcW w:w="3280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 xml:space="preserve">Р.н.с. «Рукавичка». </w:t>
            </w:r>
          </w:p>
        </w:tc>
        <w:tc>
          <w:tcPr>
            <w:tcW w:w="2419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МБДОУ № </w:t>
            </w:r>
            <w:smartTag w:uri="urn:schemas-microsoft-com:office:smarttags" w:element="metricconverter">
              <w:smartTagPr>
                <w:attr w:name="ProductID" w:val="8, г"/>
              </w:smartTagPr>
              <w:r w:rsidRPr="00E97499">
                <w:rPr>
                  <w:rFonts w:ascii="Times New Roman" w:hAnsi="Times New Roman"/>
                  <w:color w:val="000000"/>
                  <w:sz w:val="28"/>
                  <w:szCs w:val="28"/>
                  <w:lang w:eastAsia="ru-RU"/>
                </w:rPr>
                <w:t>11, г</w:t>
              </w:r>
            </w:smartTag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.Менделеевск</w:t>
            </w:r>
          </w:p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(3-5 лет)</w:t>
            </w:r>
          </w:p>
        </w:tc>
        <w:tc>
          <w:tcPr>
            <w:tcW w:w="2201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16,5</w:t>
            </w:r>
          </w:p>
        </w:tc>
        <w:tc>
          <w:tcPr>
            <w:tcW w:w="2155" w:type="dxa"/>
          </w:tcPr>
          <w:p w:rsidR="006E6F92" w:rsidRPr="00012C4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2C42">
              <w:rPr>
                <w:rFonts w:ascii="Times New Roman" w:hAnsi="Times New Roman"/>
                <w:b/>
                <w:sz w:val="28"/>
                <w:szCs w:val="28"/>
              </w:rPr>
              <w:t>дипломант 2 степени</w:t>
            </w:r>
          </w:p>
        </w:tc>
      </w:tr>
      <w:tr w:rsidR="006E6F92" w:rsidRPr="00E97499" w:rsidTr="009C1DCF">
        <w:trPr>
          <w:trHeight w:val="1620"/>
        </w:trPr>
        <w:tc>
          <w:tcPr>
            <w:tcW w:w="3280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Г.Тукай «Ребенок и мотылек»</w:t>
            </w:r>
          </w:p>
        </w:tc>
        <w:tc>
          <w:tcPr>
            <w:tcW w:w="2419" w:type="dxa"/>
          </w:tcPr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ДОУ № 97 Нижнекамск</w:t>
            </w:r>
          </w:p>
          <w:p w:rsidR="006E6F92" w:rsidRPr="00E97499" w:rsidRDefault="006E6F92" w:rsidP="002F3DB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(5-7 лет)</w:t>
            </w:r>
          </w:p>
        </w:tc>
        <w:tc>
          <w:tcPr>
            <w:tcW w:w="2201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2155" w:type="dxa"/>
          </w:tcPr>
          <w:p w:rsidR="006E6F92" w:rsidRPr="00012C4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12C42">
              <w:rPr>
                <w:rFonts w:ascii="Times New Roman" w:hAnsi="Times New Roman"/>
                <w:b/>
                <w:sz w:val="28"/>
                <w:szCs w:val="28"/>
              </w:rPr>
              <w:t>дипломант 2 степени</w:t>
            </w:r>
          </w:p>
        </w:tc>
      </w:tr>
    </w:tbl>
    <w:p w:rsidR="006E6F92" w:rsidRDefault="006E6F92" w:rsidP="009C1DC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E6F92" w:rsidRPr="00E272A9" w:rsidRDefault="006E6F92" w:rsidP="00BB0B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«Фольклорный спектакль»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19"/>
        <w:gridCol w:w="2070"/>
        <w:gridCol w:w="3781"/>
        <w:gridCol w:w="1962"/>
      </w:tblGrid>
      <w:tr w:rsidR="006E6F92" w:rsidRPr="002F3DBE" w:rsidTr="009C1DCF">
        <w:trPr>
          <w:trHeight w:val="946"/>
        </w:trPr>
        <w:tc>
          <w:tcPr>
            <w:tcW w:w="231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Наименование театра, ФИО автора</w:t>
            </w:r>
          </w:p>
        </w:tc>
        <w:tc>
          <w:tcPr>
            <w:tcW w:w="2070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№ ДОУ,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город</w:t>
            </w:r>
          </w:p>
        </w:tc>
        <w:tc>
          <w:tcPr>
            <w:tcW w:w="3781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62" w:type="dxa"/>
          </w:tcPr>
          <w:p w:rsidR="006E6F92" w:rsidRPr="00E97499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6E6F92" w:rsidRPr="002F3DBE" w:rsidTr="009C1DCF">
        <w:trPr>
          <w:trHeight w:val="644"/>
        </w:trPr>
        <w:tc>
          <w:tcPr>
            <w:tcW w:w="231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Каша из топора</w:t>
            </w:r>
          </w:p>
        </w:tc>
        <w:tc>
          <w:tcPr>
            <w:tcW w:w="2070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№ 19</w:t>
            </w:r>
          </w:p>
        </w:tc>
        <w:tc>
          <w:tcPr>
            <w:tcW w:w="3781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962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лауреат 3 степени</w:t>
            </w:r>
          </w:p>
        </w:tc>
      </w:tr>
      <w:tr w:rsidR="006E6F92" w:rsidRPr="002F3DBE" w:rsidTr="009C1DCF">
        <w:trPr>
          <w:trHeight w:val="1288"/>
        </w:trPr>
        <w:tc>
          <w:tcPr>
            <w:tcW w:w="2319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Р.н.с. «Гуси-лебеди»</w:t>
            </w:r>
          </w:p>
        </w:tc>
        <w:tc>
          <w:tcPr>
            <w:tcW w:w="2070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МБДОУ № 69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(6-7 лет)</w:t>
            </w:r>
          </w:p>
        </w:tc>
        <w:tc>
          <w:tcPr>
            <w:tcW w:w="3781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962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место в номинации</w:t>
            </w:r>
          </w:p>
        </w:tc>
      </w:tr>
      <w:tr w:rsidR="006E6F92" w:rsidRPr="002F3DBE" w:rsidTr="009C1DCF">
        <w:trPr>
          <w:trHeight w:val="1288"/>
        </w:trPr>
        <w:tc>
          <w:tcPr>
            <w:tcW w:w="2319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Р.н.с. 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«Теремок»</w:t>
            </w:r>
          </w:p>
        </w:tc>
        <w:tc>
          <w:tcPr>
            <w:tcW w:w="2070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МАДОУ № 86</w:t>
            </w:r>
          </w:p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781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962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место в номинации</w:t>
            </w:r>
          </w:p>
        </w:tc>
      </w:tr>
      <w:tr w:rsidR="006E6F92" w:rsidRPr="002F3DBE" w:rsidTr="009C1DCF">
        <w:trPr>
          <w:trHeight w:val="1288"/>
        </w:trPr>
        <w:tc>
          <w:tcPr>
            <w:tcW w:w="2319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06747">
              <w:rPr>
                <w:rFonts w:ascii="Times New Roman" w:hAnsi="Times New Roman"/>
                <w:sz w:val="28"/>
                <w:szCs w:val="28"/>
              </w:rPr>
              <w:t>«Мактанчык Куян» («Заяц-хвастун»)</w:t>
            </w:r>
          </w:p>
        </w:tc>
        <w:tc>
          <w:tcPr>
            <w:tcW w:w="2070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№ 22</w:t>
            </w:r>
          </w:p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Альметьевск</w:t>
            </w:r>
          </w:p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781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962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место в номинации</w:t>
            </w:r>
          </w:p>
        </w:tc>
      </w:tr>
      <w:tr w:rsidR="006E6F92" w:rsidRPr="002F3DBE" w:rsidTr="009C1DCF">
        <w:trPr>
          <w:trHeight w:val="1288"/>
        </w:trPr>
        <w:tc>
          <w:tcPr>
            <w:tcW w:w="2319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Р.н.с. «Казлар Аккошлар»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 xml:space="preserve"> Гуси-лебеди на тат.языке</w:t>
            </w:r>
          </w:p>
        </w:tc>
        <w:tc>
          <w:tcPr>
            <w:tcW w:w="2070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МАДОУ № 45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781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962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1 степени</w:t>
            </w:r>
          </w:p>
        </w:tc>
      </w:tr>
      <w:tr w:rsidR="006E6F92" w:rsidRPr="002F3DBE" w:rsidTr="009C1DCF">
        <w:trPr>
          <w:trHeight w:val="1288"/>
        </w:trPr>
        <w:tc>
          <w:tcPr>
            <w:tcW w:w="2319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color w:val="C00000"/>
                <w:sz w:val="28"/>
                <w:szCs w:val="28"/>
              </w:rPr>
              <w:t>Р.н.с. «Репка»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</w:p>
        </w:tc>
        <w:tc>
          <w:tcPr>
            <w:tcW w:w="2070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color w:val="C00000"/>
                <w:sz w:val="28"/>
                <w:szCs w:val="28"/>
              </w:rPr>
              <w:t>МАДОУ № 84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color w:val="C00000"/>
                <w:sz w:val="28"/>
                <w:szCs w:val="28"/>
              </w:rPr>
              <w:t>Нижнекамск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color w:val="C00000"/>
                <w:sz w:val="28"/>
                <w:szCs w:val="28"/>
              </w:rPr>
              <w:t>(5-7 лет)</w:t>
            </w:r>
          </w:p>
        </w:tc>
        <w:tc>
          <w:tcPr>
            <w:tcW w:w="3781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962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1 степени</w:t>
            </w:r>
          </w:p>
        </w:tc>
      </w:tr>
      <w:tr w:rsidR="006E6F92" w:rsidRPr="002F3DBE" w:rsidTr="009C1DCF">
        <w:trPr>
          <w:trHeight w:val="1288"/>
        </w:trPr>
        <w:tc>
          <w:tcPr>
            <w:tcW w:w="2319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Р.н.с. «Репка»</w:t>
            </w:r>
          </w:p>
        </w:tc>
        <w:tc>
          <w:tcPr>
            <w:tcW w:w="2070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МАДОУ № 15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781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16,5</w:t>
            </w:r>
          </w:p>
        </w:tc>
        <w:tc>
          <w:tcPr>
            <w:tcW w:w="1962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2 степени</w:t>
            </w:r>
          </w:p>
        </w:tc>
      </w:tr>
      <w:tr w:rsidR="006E6F92" w:rsidRPr="002F3DBE" w:rsidTr="009C1DCF">
        <w:trPr>
          <w:trHeight w:val="1268"/>
        </w:trPr>
        <w:tc>
          <w:tcPr>
            <w:tcW w:w="2319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color w:val="C00000"/>
                <w:sz w:val="28"/>
                <w:szCs w:val="28"/>
              </w:rPr>
              <w:t>Р.н.с. «Гуси-лебеди»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</w:p>
        </w:tc>
        <w:tc>
          <w:tcPr>
            <w:tcW w:w="2070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color w:val="C00000"/>
                <w:sz w:val="28"/>
                <w:szCs w:val="28"/>
              </w:rPr>
              <w:t>МБДОУ № 23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color w:val="C00000"/>
                <w:sz w:val="28"/>
                <w:szCs w:val="28"/>
              </w:rPr>
              <w:t>Нижнекамск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color w:val="C00000"/>
                <w:sz w:val="28"/>
                <w:szCs w:val="28"/>
              </w:rPr>
              <w:t>(6-7 лет)</w:t>
            </w:r>
          </w:p>
        </w:tc>
        <w:tc>
          <w:tcPr>
            <w:tcW w:w="3781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16,5</w:t>
            </w:r>
          </w:p>
        </w:tc>
        <w:tc>
          <w:tcPr>
            <w:tcW w:w="1962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2 степени</w:t>
            </w:r>
          </w:p>
        </w:tc>
      </w:tr>
      <w:tr w:rsidR="006E6F92" w:rsidRPr="002F3DBE" w:rsidTr="009C1DCF">
        <w:trPr>
          <w:trHeight w:val="1308"/>
        </w:trPr>
        <w:tc>
          <w:tcPr>
            <w:tcW w:w="231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Р.н.с. «Теремок»</w:t>
            </w:r>
          </w:p>
        </w:tc>
        <w:tc>
          <w:tcPr>
            <w:tcW w:w="2070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МБДОУ № 8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г.Чистополь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781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962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2 степени</w:t>
            </w:r>
          </w:p>
        </w:tc>
      </w:tr>
    </w:tbl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Pr="00E272A9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«Кукольный спектакль»</w:t>
      </w:r>
    </w:p>
    <w:tbl>
      <w:tblPr>
        <w:tblW w:w="10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49"/>
        <w:gridCol w:w="2073"/>
        <w:gridCol w:w="3836"/>
        <w:gridCol w:w="1991"/>
      </w:tblGrid>
      <w:tr w:rsidR="006E6F92" w:rsidRPr="002F3DBE" w:rsidTr="009C1DCF">
        <w:trPr>
          <w:trHeight w:val="919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Наименование театра, ФИО автора</w:t>
            </w:r>
          </w:p>
        </w:tc>
        <w:tc>
          <w:tcPr>
            <w:tcW w:w="2073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№ ДОУ,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город</w:t>
            </w:r>
          </w:p>
        </w:tc>
        <w:tc>
          <w:tcPr>
            <w:tcW w:w="3836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91" w:type="dxa"/>
          </w:tcPr>
          <w:p w:rsidR="006E6F92" w:rsidRPr="00E97499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6E6F92" w:rsidRPr="002F3DBE" w:rsidTr="009C1DCF">
        <w:trPr>
          <w:trHeight w:val="1226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F3DB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Әхмәтҗанов Мөҗәһит 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 xml:space="preserve">«Баллы </w:t>
            </w:r>
            <w:r w:rsidRPr="002F3DBE">
              <w:rPr>
                <w:rFonts w:ascii="Times New Roman" w:hAnsi="Times New Roman"/>
                <w:sz w:val="28"/>
                <w:szCs w:val="28"/>
                <w:lang w:val="tt-RU"/>
              </w:rPr>
              <w:t>җәй</w:t>
            </w:r>
            <w:r w:rsidRPr="002F3DB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073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МАДОУ № 45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(5-7  лет)</w:t>
            </w:r>
          </w:p>
        </w:tc>
        <w:tc>
          <w:tcPr>
            <w:tcW w:w="3836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991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 в номинации</w:t>
            </w:r>
          </w:p>
        </w:tc>
      </w:tr>
      <w:tr w:rsidR="006E6F92" w:rsidRPr="002F3DBE" w:rsidTr="009C1DCF">
        <w:trPr>
          <w:trHeight w:val="900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Тычканнар җыелышы</w:t>
            </w:r>
          </w:p>
        </w:tc>
        <w:tc>
          <w:tcPr>
            <w:tcW w:w="2073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№ 36</w:t>
            </w:r>
          </w:p>
          <w:p w:rsidR="006E6F92" w:rsidRPr="00012C4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Ниңнекамск</w:t>
            </w:r>
          </w:p>
        </w:tc>
        <w:tc>
          <w:tcPr>
            <w:tcW w:w="3836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991" w:type="dxa"/>
          </w:tcPr>
          <w:p w:rsidR="006E6F92" w:rsidRPr="00CA284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 в номинации</w:t>
            </w:r>
          </w:p>
        </w:tc>
      </w:tr>
      <w:tr w:rsidR="006E6F92" w:rsidRPr="002F3DBE" w:rsidTr="009C1DCF">
        <w:trPr>
          <w:trHeight w:val="632"/>
        </w:trPr>
        <w:tc>
          <w:tcPr>
            <w:tcW w:w="2349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Теремок</w:t>
            </w:r>
          </w:p>
        </w:tc>
        <w:tc>
          <w:tcPr>
            <w:tcW w:w="2073" w:type="dxa"/>
          </w:tcPr>
          <w:p w:rsidR="006E6F92" w:rsidRPr="00CA2848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ДОУ № 8, Чистопол</w:t>
            </w:r>
            <w:r>
              <w:rPr>
                <w:rFonts w:ascii="Times New Roman" w:hAnsi="Times New Roman"/>
                <w:sz w:val="28"/>
                <w:szCs w:val="28"/>
              </w:rPr>
              <w:t>ь</w:t>
            </w:r>
          </w:p>
        </w:tc>
        <w:tc>
          <w:tcPr>
            <w:tcW w:w="3836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991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 в номинации</w:t>
            </w:r>
          </w:p>
        </w:tc>
      </w:tr>
    </w:tbl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Pr="00E272A9" w:rsidRDefault="006E6F92" w:rsidP="009C1DC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«Миниатюры и отрывки»</w:t>
      </w:r>
    </w:p>
    <w:tbl>
      <w:tblPr>
        <w:tblW w:w="10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49"/>
        <w:gridCol w:w="2073"/>
        <w:gridCol w:w="3836"/>
        <w:gridCol w:w="1991"/>
      </w:tblGrid>
      <w:tr w:rsidR="006E6F92" w:rsidRPr="002F3DBE" w:rsidTr="009C1DCF">
        <w:trPr>
          <w:trHeight w:val="837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Наименование театра, ФИО автора</w:t>
            </w:r>
          </w:p>
        </w:tc>
        <w:tc>
          <w:tcPr>
            <w:tcW w:w="2073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№ ДОУ,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город</w:t>
            </w:r>
          </w:p>
        </w:tc>
        <w:tc>
          <w:tcPr>
            <w:tcW w:w="3836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91" w:type="dxa"/>
          </w:tcPr>
          <w:p w:rsidR="006E6F92" w:rsidRPr="00E97499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6E6F92" w:rsidRPr="002F3DBE" w:rsidTr="009C1DCF">
        <w:trPr>
          <w:trHeight w:val="1099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Путешествие котят в шахматное королевство</w:t>
            </w:r>
          </w:p>
        </w:tc>
        <w:tc>
          <w:tcPr>
            <w:tcW w:w="2073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ДОУ № 29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</w:tc>
        <w:tc>
          <w:tcPr>
            <w:tcW w:w="3836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991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место в номинации</w:t>
            </w:r>
          </w:p>
        </w:tc>
      </w:tr>
      <w:tr w:rsidR="006E6F92" w:rsidRPr="002F3DBE" w:rsidTr="009C1DCF">
        <w:trPr>
          <w:trHeight w:val="837"/>
        </w:trPr>
        <w:tc>
          <w:tcPr>
            <w:tcW w:w="2349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Н.Носов, «Фантазеры»</w:t>
            </w:r>
          </w:p>
        </w:tc>
        <w:tc>
          <w:tcPr>
            <w:tcW w:w="2073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ДОУ № 83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36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991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место в номинации</w:t>
            </w:r>
          </w:p>
        </w:tc>
      </w:tr>
      <w:tr w:rsidR="006E6F92" w:rsidRPr="002F3DBE" w:rsidTr="009C1DCF">
        <w:trPr>
          <w:trHeight w:val="1396"/>
        </w:trPr>
        <w:tc>
          <w:tcPr>
            <w:tcW w:w="2349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Р.н.с. «Теремок»</w:t>
            </w:r>
          </w:p>
        </w:tc>
        <w:tc>
          <w:tcPr>
            <w:tcW w:w="2073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МБДОУ № 27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36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991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место в номинации</w:t>
            </w:r>
          </w:p>
        </w:tc>
      </w:tr>
      <w:tr w:rsidR="006E6F92" w:rsidRPr="002F3DBE" w:rsidTr="009C1DCF">
        <w:trPr>
          <w:trHeight w:val="1675"/>
        </w:trPr>
        <w:tc>
          <w:tcPr>
            <w:tcW w:w="2349" w:type="dxa"/>
          </w:tcPr>
          <w:p w:rsidR="006E6F92" w:rsidRPr="003C6D00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6D00">
              <w:rPr>
                <w:rFonts w:ascii="Times New Roman" w:hAnsi="Times New Roman"/>
                <w:sz w:val="28"/>
                <w:szCs w:val="28"/>
              </w:rPr>
              <w:t>«</w:t>
            </w:r>
            <w:r w:rsidRPr="003C6D00">
              <w:rPr>
                <w:rFonts w:ascii="Times New Roman" w:hAnsi="Times New Roman"/>
                <w:sz w:val="28"/>
                <w:szCs w:val="28"/>
                <w:lang w:val="en-US"/>
              </w:rPr>
              <w:t>Caf</w:t>
            </w:r>
            <w:r w:rsidRPr="003C6D00">
              <w:rPr>
                <w:rFonts w:ascii="Times New Roman" w:hAnsi="Times New Roman"/>
                <w:sz w:val="28"/>
                <w:szCs w:val="28"/>
              </w:rPr>
              <w:t xml:space="preserve">é </w:t>
            </w:r>
            <w:r w:rsidRPr="003C6D00">
              <w:rPr>
                <w:rFonts w:ascii="Times New Roman" w:hAnsi="Times New Roman"/>
                <w:sz w:val="28"/>
                <w:szCs w:val="28"/>
                <w:lang w:val="en-US"/>
              </w:rPr>
              <w:t>de</w:t>
            </w:r>
            <w:r w:rsidRPr="003C6D0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C6D00">
              <w:rPr>
                <w:rFonts w:ascii="Times New Roman" w:hAnsi="Times New Roman"/>
                <w:sz w:val="28"/>
                <w:szCs w:val="28"/>
                <w:lang w:val="en-US"/>
              </w:rPr>
              <w:t>Kriloff</w:t>
            </w:r>
            <w:r w:rsidRPr="003C6D00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6D00">
              <w:rPr>
                <w:rFonts w:ascii="Times New Roman" w:hAnsi="Times New Roman"/>
                <w:sz w:val="28"/>
                <w:szCs w:val="28"/>
              </w:rPr>
              <w:t>по мотивам басен И.А. Крылова</w:t>
            </w:r>
          </w:p>
        </w:tc>
        <w:tc>
          <w:tcPr>
            <w:tcW w:w="2073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№ 84</w:t>
            </w:r>
          </w:p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№ 70</w:t>
            </w:r>
          </w:p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36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991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1 степени</w:t>
            </w:r>
          </w:p>
        </w:tc>
      </w:tr>
      <w:tr w:rsidR="006E6F92" w:rsidRPr="002F3DBE" w:rsidTr="009C1DCF">
        <w:trPr>
          <w:trHeight w:val="1134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«Уроки безопасности для Маши» Коллектив «Непоседы».</w:t>
            </w:r>
          </w:p>
        </w:tc>
        <w:tc>
          <w:tcPr>
            <w:tcW w:w="2073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 xml:space="preserve">ДОУ № </w:t>
            </w:r>
            <w:smartTag w:uri="urn:schemas-microsoft-com:office:smarttags" w:element="metricconverter">
              <w:smartTagPr>
                <w:attr w:name="ProductID" w:val="8, г"/>
              </w:smartTagPr>
              <w:r w:rsidRPr="002F3DBE">
                <w:rPr>
                  <w:rFonts w:ascii="Times New Roman" w:hAnsi="Times New Roman"/>
                  <w:sz w:val="28"/>
                  <w:szCs w:val="28"/>
                </w:rPr>
                <w:t>14, г</w:t>
              </w:r>
            </w:smartTag>
            <w:r w:rsidRPr="002F3DBE">
              <w:rPr>
                <w:rFonts w:ascii="Times New Roman" w:hAnsi="Times New Roman"/>
                <w:sz w:val="28"/>
                <w:szCs w:val="28"/>
              </w:rPr>
              <w:t>.Чистополь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36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16,5</w:t>
            </w:r>
          </w:p>
        </w:tc>
        <w:tc>
          <w:tcPr>
            <w:tcW w:w="1991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2 степени</w:t>
            </w:r>
          </w:p>
        </w:tc>
      </w:tr>
      <w:tr w:rsidR="006E6F92" w:rsidRPr="002F3DBE" w:rsidTr="009C1DCF">
        <w:trPr>
          <w:trHeight w:val="1134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«Доктор Айболит» на новый лад по ПДД</w:t>
            </w:r>
          </w:p>
        </w:tc>
        <w:tc>
          <w:tcPr>
            <w:tcW w:w="2073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 xml:space="preserve">ДОУ № </w:t>
            </w:r>
            <w:smartTag w:uri="urn:schemas-microsoft-com:office:smarttags" w:element="metricconverter">
              <w:smartTagPr>
                <w:attr w:name="ProductID" w:val="8, г"/>
              </w:smartTagPr>
              <w:r w:rsidRPr="002F3DBE">
                <w:rPr>
                  <w:rFonts w:ascii="Times New Roman" w:hAnsi="Times New Roman"/>
                  <w:sz w:val="28"/>
                  <w:szCs w:val="28"/>
                </w:rPr>
                <w:t>30, г</w:t>
              </w:r>
            </w:smartTag>
            <w:r w:rsidRPr="002F3DBE">
              <w:rPr>
                <w:rFonts w:ascii="Times New Roman" w:hAnsi="Times New Roman"/>
                <w:sz w:val="28"/>
                <w:szCs w:val="28"/>
              </w:rPr>
              <w:t>.Елабуга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836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991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дипломант 3 степени</w:t>
            </w:r>
          </w:p>
        </w:tc>
      </w:tr>
    </w:tbl>
    <w:p w:rsidR="006E6F92" w:rsidRDefault="006E6F92" w:rsidP="00E9749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E6F92" w:rsidRPr="00E272A9" w:rsidRDefault="006E6F92" w:rsidP="00E974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«Настольный театр»</w:t>
      </w:r>
    </w:p>
    <w:tbl>
      <w:tblPr>
        <w:tblW w:w="10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49"/>
        <w:gridCol w:w="2073"/>
        <w:gridCol w:w="3836"/>
        <w:gridCol w:w="1991"/>
      </w:tblGrid>
      <w:tr w:rsidR="006E6F92" w:rsidRPr="002F3DBE" w:rsidTr="009C1DCF">
        <w:trPr>
          <w:trHeight w:val="971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Наименование театра, ФИО автора</w:t>
            </w:r>
          </w:p>
        </w:tc>
        <w:tc>
          <w:tcPr>
            <w:tcW w:w="2073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№ ДОУ,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город</w:t>
            </w:r>
          </w:p>
        </w:tc>
        <w:tc>
          <w:tcPr>
            <w:tcW w:w="3836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91" w:type="dxa"/>
          </w:tcPr>
          <w:p w:rsidR="006E6F92" w:rsidRPr="00E97499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6E6F92" w:rsidRPr="002F3DBE" w:rsidTr="009C1DCF">
        <w:trPr>
          <w:trHeight w:val="648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Кошкин дом</w:t>
            </w:r>
          </w:p>
        </w:tc>
        <w:tc>
          <w:tcPr>
            <w:tcW w:w="2073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ДОУ № 97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</w:tc>
        <w:tc>
          <w:tcPr>
            <w:tcW w:w="3836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991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место в номинации</w:t>
            </w:r>
          </w:p>
        </w:tc>
      </w:tr>
      <w:tr w:rsidR="006E6F92" w:rsidRPr="002F3DBE" w:rsidTr="009C1DCF">
        <w:trPr>
          <w:trHeight w:val="971"/>
        </w:trPr>
        <w:tc>
          <w:tcPr>
            <w:tcW w:w="2349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«Как ежик счастье искал»</w:t>
            </w:r>
          </w:p>
        </w:tc>
        <w:tc>
          <w:tcPr>
            <w:tcW w:w="2073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ДОУ № 97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</w:tc>
        <w:tc>
          <w:tcPr>
            <w:tcW w:w="3836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991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место в номинации</w:t>
            </w:r>
          </w:p>
        </w:tc>
      </w:tr>
      <w:tr w:rsidR="006E6F92" w:rsidRPr="002F3DBE" w:rsidTr="009C1DCF">
        <w:trPr>
          <w:trHeight w:val="1295"/>
        </w:trPr>
        <w:tc>
          <w:tcPr>
            <w:tcW w:w="2349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 xml:space="preserve">В.Сутеев «Под грибом» </w:t>
            </w:r>
          </w:p>
        </w:tc>
        <w:tc>
          <w:tcPr>
            <w:tcW w:w="2073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МБДОУ № 31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г.Елабуга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36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991" w:type="dxa"/>
          </w:tcPr>
          <w:p w:rsidR="006E6F92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место в номинации</w:t>
            </w:r>
          </w:p>
        </w:tc>
      </w:tr>
      <w:tr w:rsidR="006E6F92" w:rsidRPr="002F3DBE" w:rsidTr="009C1DCF">
        <w:trPr>
          <w:trHeight w:val="951"/>
        </w:trPr>
        <w:tc>
          <w:tcPr>
            <w:tcW w:w="234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Р.н.с. «Теремок»</w:t>
            </w:r>
          </w:p>
        </w:tc>
        <w:tc>
          <w:tcPr>
            <w:tcW w:w="2073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 xml:space="preserve">ДОУ № </w:t>
            </w:r>
            <w:smartTag w:uri="urn:schemas-microsoft-com:office:smarttags" w:element="metricconverter">
              <w:smartTagPr>
                <w:attr w:name="ProductID" w:val="8, г"/>
              </w:smartTagPr>
              <w:r w:rsidRPr="002F3DBE">
                <w:rPr>
                  <w:rFonts w:ascii="Times New Roman" w:hAnsi="Times New Roman"/>
                  <w:sz w:val="28"/>
                  <w:szCs w:val="28"/>
                </w:rPr>
                <w:t>14 г</w:t>
              </w:r>
            </w:smartTag>
            <w:r w:rsidRPr="002F3DBE">
              <w:rPr>
                <w:rFonts w:ascii="Times New Roman" w:hAnsi="Times New Roman"/>
                <w:sz w:val="28"/>
                <w:szCs w:val="28"/>
              </w:rPr>
              <w:t>.Чистополь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836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1991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2F3DBE" w:rsidTr="009C1DCF">
        <w:trPr>
          <w:trHeight w:val="1316"/>
        </w:trPr>
        <w:tc>
          <w:tcPr>
            <w:tcW w:w="2349" w:type="dxa"/>
          </w:tcPr>
          <w:p w:rsidR="006E6F92" w:rsidRPr="00F96211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р.н.с. “Репка”</w:t>
            </w:r>
          </w:p>
        </w:tc>
        <w:tc>
          <w:tcPr>
            <w:tcW w:w="2073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№ 15</w:t>
            </w:r>
          </w:p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836" w:type="dxa"/>
          </w:tcPr>
          <w:p w:rsidR="006E6F92" w:rsidRPr="002F3DBE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18,5</w:t>
            </w:r>
          </w:p>
        </w:tc>
        <w:tc>
          <w:tcPr>
            <w:tcW w:w="1991" w:type="dxa"/>
          </w:tcPr>
          <w:p w:rsidR="006E6F92" w:rsidRPr="002F3DBE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</w:tbl>
    <w:p w:rsidR="006E6F92" w:rsidRPr="00E272A9" w:rsidRDefault="006E6F92" w:rsidP="009C1DC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«Стендовый театр»</w:t>
      </w:r>
    </w:p>
    <w:tbl>
      <w:tblPr>
        <w:tblW w:w="10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24"/>
        <w:gridCol w:w="2051"/>
        <w:gridCol w:w="3794"/>
        <w:gridCol w:w="1969"/>
      </w:tblGrid>
      <w:tr w:rsidR="006E6F92" w:rsidRPr="002F3DBE" w:rsidTr="009C1DCF">
        <w:trPr>
          <w:trHeight w:val="955"/>
        </w:trPr>
        <w:tc>
          <w:tcPr>
            <w:tcW w:w="2324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Наименование театра, ФИО автора</w:t>
            </w:r>
          </w:p>
        </w:tc>
        <w:tc>
          <w:tcPr>
            <w:tcW w:w="2051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№ ДОУ,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город</w:t>
            </w:r>
          </w:p>
        </w:tc>
        <w:tc>
          <w:tcPr>
            <w:tcW w:w="3794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69" w:type="dxa"/>
          </w:tcPr>
          <w:p w:rsidR="006E6F92" w:rsidRPr="00E97499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6E6F92" w:rsidRPr="002F3DBE" w:rsidTr="009C1DCF">
        <w:trPr>
          <w:trHeight w:val="976"/>
        </w:trPr>
        <w:tc>
          <w:tcPr>
            <w:tcW w:w="2324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Р.н.с. «Колобок»</w:t>
            </w:r>
          </w:p>
        </w:tc>
        <w:tc>
          <w:tcPr>
            <w:tcW w:w="2051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 xml:space="preserve">ДОУ № </w:t>
            </w:r>
            <w:smartTag w:uri="urn:schemas-microsoft-com:office:smarttags" w:element="metricconverter">
              <w:smartTagPr>
                <w:attr w:name="ProductID" w:val="8, г"/>
              </w:smartTagPr>
              <w:r w:rsidRPr="002F3DBE">
                <w:rPr>
                  <w:rFonts w:ascii="Times New Roman" w:hAnsi="Times New Roman"/>
                  <w:sz w:val="28"/>
                  <w:szCs w:val="28"/>
                </w:rPr>
                <w:t>30, г</w:t>
              </w:r>
            </w:smartTag>
            <w:r w:rsidRPr="002F3DBE">
              <w:rPr>
                <w:rFonts w:ascii="Times New Roman" w:hAnsi="Times New Roman"/>
                <w:sz w:val="28"/>
                <w:szCs w:val="28"/>
              </w:rPr>
              <w:t>.Елабуга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794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96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место в номинации</w:t>
            </w:r>
          </w:p>
        </w:tc>
      </w:tr>
      <w:tr w:rsidR="006E6F92" w:rsidRPr="002F3DBE" w:rsidTr="009C1DCF">
        <w:trPr>
          <w:trHeight w:val="1301"/>
        </w:trPr>
        <w:tc>
          <w:tcPr>
            <w:tcW w:w="2324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р.н.с. «Колобок»</w:t>
            </w:r>
          </w:p>
        </w:tc>
        <w:tc>
          <w:tcPr>
            <w:tcW w:w="2051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№ 37</w:t>
            </w:r>
          </w:p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794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96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место в номинации</w:t>
            </w:r>
          </w:p>
        </w:tc>
      </w:tr>
      <w:tr w:rsidR="006E6F92" w:rsidRPr="002F3DBE" w:rsidTr="009C1DCF">
        <w:trPr>
          <w:trHeight w:val="1321"/>
        </w:trPr>
        <w:tc>
          <w:tcPr>
            <w:tcW w:w="2324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р.н.с. «Теремок»</w:t>
            </w:r>
          </w:p>
        </w:tc>
        <w:tc>
          <w:tcPr>
            <w:tcW w:w="2051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№ 15</w:t>
            </w:r>
          </w:p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794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969" w:type="dxa"/>
          </w:tcPr>
          <w:p w:rsidR="006E6F92" w:rsidRPr="002F3DBE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3 степени</w:t>
            </w:r>
          </w:p>
        </w:tc>
      </w:tr>
      <w:tr w:rsidR="006E6F92" w:rsidRPr="002F3DBE" w:rsidTr="009C1DCF">
        <w:trPr>
          <w:trHeight w:val="976"/>
        </w:trPr>
        <w:tc>
          <w:tcPr>
            <w:tcW w:w="2324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Р.н.с. «Теремок»</w:t>
            </w:r>
          </w:p>
        </w:tc>
        <w:tc>
          <w:tcPr>
            <w:tcW w:w="2051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 xml:space="preserve">ДОУ № </w:t>
            </w:r>
            <w:smartTag w:uri="urn:schemas-microsoft-com:office:smarttags" w:element="metricconverter">
              <w:smartTagPr>
                <w:attr w:name="ProductID" w:val="8, г"/>
              </w:smartTagPr>
              <w:r w:rsidRPr="002F3DBE">
                <w:rPr>
                  <w:rFonts w:ascii="Times New Roman" w:hAnsi="Times New Roman"/>
                  <w:sz w:val="28"/>
                  <w:szCs w:val="28"/>
                </w:rPr>
                <w:t>30, г</w:t>
              </w:r>
            </w:smartTag>
            <w:r w:rsidRPr="002F3DBE">
              <w:rPr>
                <w:rFonts w:ascii="Times New Roman" w:hAnsi="Times New Roman"/>
                <w:sz w:val="28"/>
                <w:szCs w:val="28"/>
              </w:rPr>
              <w:t>.Елабуга</w:t>
            </w:r>
          </w:p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3DBE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794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969" w:type="dxa"/>
          </w:tcPr>
          <w:p w:rsidR="006E6F92" w:rsidRPr="002F3DBE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3 степени</w:t>
            </w:r>
          </w:p>
        </w:tc>
      </w:tr>
    </w:tbl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Pr="00E272A9" w:rsidRDefault="006E6F92" w:rsidP="00E974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«От сердца к сердцу»</w:t>
      </w:r>
    </w:p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24"/>
        <w:gridCol w:w="2064"/>
        <w:gridCol w:w="3800"/>
        <w:gridCol w:w="1972"/>
      </w:tblGrid>
      <w:tr w:rsidR="006E6F92" w:rsidRPr="00E97499" w:rsidTr="009C1DCF">
        <w:trPr>
          <w:trHeight w:val="994"/>
        </w:trPr>
        <w:tc>
          <w:tcPr>
            <w:tcW w:w="2424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Наименование театра, ФИО автора</w:t>
            </w:r>
          </w:p>
        </w:tc>
        <w:tc>
          <w:tcPr>
            <w:tcW w:w="2064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№ ДОУ,</w:t>
            </w:r>
          </w:p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город</w:t>
            </w:r>
          </w:p>
        </w:tc>
        <w:tc>
          <w:tcPr>
            <w:tcW w:w="3800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72" w:type="dxa"/>
          </w:tcPr>
          <w:p w:rsidR="006E6F92" w:rsidRPr="00E97499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6E6F92" w:rsidRPr="00E97499" w:rsidTr="009C1DCF">
        <w:trPr>
          <w:trHeight w:val="974"/>
        </w:trPr>
        <w:tc>
          <w:tcPr>
            <w:tcW w:w="242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Г.Х.Андерсен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color w:val="000000"/>
                <w:sz w:val="28"/>
                <w:szCs w:val="28"/>
              </w:rPr>
              <w:t>«Дюймовочка»</w:t>
            </w:r>
          </w:p>
        </w:tc>
        <w:tc>
          <w:tcPr>
            <w:tcW w:w="206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ДОУ № 41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00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972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место в номинации</w:t>
            </w:r>
          </w:p>
        </w:tc>
      </w:tr>
      <w:tr w:rsidR="006E6F92" w:rsidRPr="00E97499" w:rsidTr="009C1DCF">
        <w:trPr>
          <w:trHeight w:val="994"/>
        </w:trPr>
        <w:tc>
          <w:tcPr>
            <w:tcW w:w="242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 xml:space="preserve">В. Сутеев 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«Под грибом»</w:t>
            </w:r>
          </w:p>
        </w:tc>
        <w:tc>
          <w:tcPr>
            <w:tcW w:w="206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МБОУ № 71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00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972" w:type="dxa"/>
          </w:tcPr>
          <w:p w:rsidR="006E6F92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место в номинации</w:t>
            </w:r>
          </w:p>
        </w:tc>
      </w:tr>
      <w:tr w:rsidR="006E6F92" w:rsidRPr="00E97499" w:rsidTr="009C1DCF">
        <w:trPr>
          <w:trHeight w:val="1657"/>
        </w:trPr>
        <w:tc>
          <w:tcPr>
            <w:tcW w:w="2424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«Во деревне, то было в Ольховке».</w:t>
            </w:r>
          </w:p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Коллектив «Непоседы»</w:t>
            </w:r>
          </w:p>
        </w:tc>
        <w:tc>
          <w:tcPr>
            <w:tcW w:w="2064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ДОУ № 29, Нижнекамск</w:t>
            </w:r>
          </w:p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00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972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место в номинации</w:t>
            </w:r>
          </w:p>
        </w:tc>
      </w:tr>
      <w:tr w:rsidR="006E6F92" w:rsidRPr="00E97499" w:rsidTr="009C1DCF">
        <w:trPr>
          <w:trHeight w:val="994"/>
        </w:trPr>
        <w:tc>
          <w:tcPr>
            <w:tcW w:w="242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Театр рук «Зимняя сказка»</w:t>
            </w:r>
          </w:p>
        </w:tc>
        <w:tc>
          <w:tcPr>
            <w:tcW w:w="206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ДОУ № 91, Нижнекамск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00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972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место в номинации</w:t>
            </w:r>
          </w:p>
        </w:tc>
      </w:tr>
      <w:tr w:rsidR="006E6F92" w:rsidRPr="00E97499" w:rsidTr="009C1DCF">
        <w:trPr>
          <w:trHeight w:val="994"/>
        </w:trPr>
        <w:tc>
          <w:tcPr>
            <w:tcW w:w="2424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«Щелкунчик»</w:t>
            </w:r>
          </w:p>
        </w:tc>
        <w:tc>
          <w:tcPr>
            <w:tcW w:w="2064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ДОУ № 91</w:t>
            </w:r>
          </w:p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00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1972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E97499" w:rsidTr="009C1DCF">
        <w:trPr>
          <w:trHeight w:val="994"/>
        </w:trPr>
        <w:tc>
          <w:tcPr>
            <w:tcW w:w="242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Повесть «Слон и Моська»</w:t>
            </w:r>
          </w:p>
        </w:tc>
        <w:tc>
          <w:tcPr>
            <w:tcW w:w="206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МБОУ № 71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00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18,5</w:t>
            </w:r>
          </w:p>
        </w:tc>
        <w:tc>
          <w:tcPr>
            <w:tcW w:w="1972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E97499" w:rsidTr="009C1DCF">
        <w:trPr>
          <w:trHeight w:val="974"/>
        </w:trPr>
        <w:tc>
          <w:tcPr>
            <w:tcW w:w="242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 xml:space="preserve">В Сутеев 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«Под грибом»</w:t>
            </w:r>
          </w:p>
        </w:tc>
        <w:tc>
          <w:tcPr>
            <w:tcW w:w="2064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ДОУ № 97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00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16,5</w:t>
            </w:r>
          </w:p>
        </w:tc>
        <w:tc>
          <w:tcPr>
            <w:tcW w:w="1972" w:type="dxa"/>
          </w:tcPr>
          <w:p w:rsidR="006E6F92" w:rsidRPr="00E97499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2 степени</w:t>
            </w:r>
          </w:p>
        </w:tc>
      </w:tr>
      <w:tr w:rsidR="006E6F92" w:rsidRPr="00E97499" w:rsidTr="009C1DCF">
        <w:trPr>
          <w:trHeight w:val="2672"/>
        </w:trPr>
        <w:tc>
          <w:tcPr>
            <w:tcW w:w="2424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По мотивам сказки В. Сутеева. «Друзья познаются в беде».</w:t>
            </w:r>
          </w:p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Коллектив «Забава»</w:t>
            </w:r>
          </w:p>
        </w:tc>
        <w:tc>
          <w:tcPr>
            <w:tcW w:w="2064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ДОУ № 40</w:t>
            </w:r>
          </w:p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7499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800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972" w:type="dxa"/>
          </w:tcPr>
          <w:p w:rsidR="006E6F92" w:rsidRPr="00E97499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2 степени</w:t>
            </w:r>
          </w:p>
        </w:tc>
      </w:tr>
    </w:tbl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E6F92" w:rsidRPr="00E272A9" w:rsidRDefault="006E6F92" w:rsidP="00E974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ПРОТОКОЛ оценивания конкурсного материала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272A9">
        <w:rPr>
          <w:rFonts w:ascii="Times New Roman" w:hAnsi="Times New Roman"/>
          <w:b/>
          <w:sz w:val="28"/>
          <w:szCs w:val="28"/>
        </w:rPr>
        <w:t>регионального фестиваля-конкурса «Театральная палитра»</w:t>
      </w:r>
    </w:p>
    <w:p w:rsidR="006E6F92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Номинация «Театр без границ»</w:t>
      </w:r>
    </w:p>
    <w:tbl>
      <w:tblPr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28"/>
        <w:gridCol w:w="2028"/>
        <w:gridCol w:w="3279"/>
        <w:gridCol w:w="1805"/>
      </w:tblGrid>
      <w:tr w:rsidR="006E6F92" w:rsidRPr="003549C1" w:rsidTr="009C1DCF">
        <w:trPr>
          <w:trHeight w:val="558"/>
        </w:trPr>
        <w:tc>
          <w:tcPr>
            <w:tcW w:w="3128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Наименование театра, ФИО автора</w:t>
            </w:r>
          </w:p>
        </w:tc>
        <w:tc>
          <w:tcPr>
            <w:tcW w:w="2028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№ ДОУ,</w:t>
            </w:r>
          </w:p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город</w:t>
            </w:r>
          </w:p>
        </w:tc>
        <w:tc>
          <w:tcPr>
            <w:tcW w:w="3279" w:type="dxa"/>
          </w:tcPr>
          <w:p w:rsidR="006E6F92" w:rsidRPr="00BB0B7D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805" w:type="dxa"/>
          </w:tcPr>
          <w:p w:rsidR="006E6F92" w:rsidRPr="00E97499" w:rsidRDefault="006E6F92" w:rsidP="00282A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6E6F92" w:rsidRPr="003549C1" w:rsidTr="009C1DCF">
        <w:trPr>
          <w:trHeight w:val="1394"/>
        </w:trPr>
        <w:tc>
          <w:tcPr>
            <w:tcW w:w="3128" w:type="dxa"/>
          </w:tcPr>
          <w:p w:rsidR="006E6F92" w:rsidRPr="003549C1" w:rsidRDefault="006E6F92" w:rsidP="002F3DBE">
            <w:pPr>
              <w:pStyle w:val="NoSpacing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 xml:space="preserve">Сказка «Волк и семеро козлят» </w:t>
            </w:r>
          </w:p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на английском языке.</w:t>
            </w:r>
          </w:p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Коллектив «Зоренька»</w:t>
            </w:r>
          </w:p>
        </w:tc>
        <w:tc>
          <w:tcPr>
            <w:tcW w:w="2028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МБДОУ № 5,</w:t>
            </w:r>
          </w:p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г.Мензелинск</w:t>
            </w:r>
          </w:p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805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 в номинации</w:t>
            </w:r>
          </w:p>
        </w:tc>
      </w:tr>
      <w:tr w:rsidR="006E6F92" w:rsidRPr="003549C1" w:rsidTr="009C1DCF">
        <w:trPr>
          <w:trHeight w:val="836"/>
        </w:trPr>
        <w:tc>
          <w:tcPr>
            <w:tcW w:w="31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«Воспоминания о бабушке»</w:t>
            </w:r>
          </w:p>
        </w:tc>
        <w:tc>
          <w:tcPr>
            <w:tcW w:w="20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МБДОУ№ 94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(3-7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805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 в номинации</w:t>
            </w:r>
          </w:p>
        </w:tc>
      </w:tr>
      <w:tr w:rsidR="006E6F92" w:rsidRPr="003549C1" w:rsidTr="009C1DCF">
        <w:trPr>
          <w:trHeight w:val="1098"/>
        </w:trPr>
        <w:tc>
          <w:tcPr>
            <w:tcW w:w="31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549C1">
              <w:rPr>
                <w:rFonts w:ascii="Times New Roman" w:hAnsi="Times New Roman"/>
                <w:sz w:val="28"/>
                <w:szCs w:val="28"/>
                <w:lang w:val="tt-RU"/>
              </w:rPr>
              <w:t>Фаррахова Люзия Абелмаксановна.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  <w:lang w:val="tt-RU"/>
              </w:rPr>
              <w:t>Ак барс турында әкият</w:t>
            </w:r>
          </w:p>
        </w:tc>
        <w:tc>
          <w:tcPr>
            <w:tcW w:w="20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 xml:space="preserve">ДОУ № </w:t>
            </w:r>
            <w:smartTag w:uri="urn:schemas-microsoft-com:office:smarttags" w:element="metricconverter">
              <w:smartTagPr>
                <w:attr w:name="ProductID" w:val="8, г"/>
              </w:smartTagPr>
              <w:r w:rsidRPr="003549C1">
                <w:rPr>
                  <w:rFonts w:ascii="Times New Roman" w:hAnsi="Times New Roman"/>
                  <w:sz w:val="28"/>
                  <w:szCs w:val="28"/>
                </w:rPr>
                <w:t>8, г</w:t>
              </w:r>
            </w:smartTag>
            <w:r w:rsidRPr="003549C1">
              <w:rPr>
                <w:rFonts w:ascii="Times New Roman" w:hAnsi="Times New Roman"/>
                <w:sz w:val="28"/>
                <w:szCs w:val="28"/>
              </w:rPr>
              <w:t>.Мензелинск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(4-6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805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 в номинации</w:t>
            </w:r>
          </w:p>
        </w:tc>
      </w:tr>
      <w:tr w:rsidR="006E6F92" w:rsidRPr="003549C1" w:rsidTr="009C1DCF">
        <w:trPr>
          <w:trHeight w:val="836"/>
        </w:trPr>
        <w:tc>
          <w:tcPr>
            <w:tcW w:w="3128" w:type="dxa"/>
          </w:tcPr>
          <w:p w:rsidR="006E6F92" w:rsidRPr="003549C1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 xml:space="preserve">В.Шебзухов </w:t>
            </w:r>
          </w:p>
          <w:p w:rsidR="006E6F92" w:rsidRPr="003549C1" w:rsidRDefault="006E6F92" w:rsidP="005827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«Рыцарь и дракон»</w:t>
            </w:r>
          </w:p>
        </w:tc>
        <w:tc>
          <w:tcPr>
            <w:tcW w:w="20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ДОУ № 90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805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 в номинации</w:t>
            </w:r>
          </w:p>
        </w:tc>
      </w:tr>
      <w:tr w:rsidR="006E6F92" w:rsidRPr="003549C1" w:rsidTr="009C1DCF">
        <w:trPr>
          <w:trHeight w:val="1115"/>
        </w:trPr>
        <w:tc>
          <w:tcPr>
            <w:tcW w:w="31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Р.н.с. «Морозко»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Коллектив «Веселая семейка»</w:t>
            </w:r>
          </w:p>
        </w:tc>
        <w:tc>
          <w:tcPr>
            <w:tcW w:w="20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МБДОУ № 19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805" w:type="dxa"/>
          </w:tcPr>
          <w:p w:rsidR="006E6F92" w:rsidRDefault="006E6F92"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8F1190">
              <w:rPr>
                <w:rFonts w:ascii="Times New Roman" w:hAnsi="Times New Roman"/>
                <w:b/>
                <w:sz w:val="28"/>
                <w:szCs w:val="28"/>
              </w:rPr>
              <w:t xml:space="preserve"> место в номинации</w:t>
            </w:r>
          </w:p>
        </w:tc>
      </w:tr>
      <w:tr w:rsidR="006E6F92" w:rsidRPr="003549C1" w:rsidTr="009C1DCF">
        <w:trPr>
          <w:trHeight w:val="1394"/>
        </w:trPr>
        <w:tc>
          <w:tcPr>
            <w:tcW w:w="31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549C1">
              <w:rPr>
                <w:rFonts w:ascii="Times New Roman" w:hAnsi="Times New Roman"/>
                <w:sz w:val="28"/>
                <w:szCs w:val="28"/>
                <w:lang w:val="tt-RU"/>
              </w:rPr>
              <w:t>С Волкова “Азбука здоровья”.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«Сказка про то, как Волк сам себя наказал»</w:t>
            </w:r>
          </w:p>
        </w:tc>
        <w:tc>
          <w:tcPr>
            <w:tcW w:w="20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СОШ № 37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(7- 9лет)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805" w:type="dxa"/>
          </w:tcPr>
          <w:p w:rsidR="006E6F92" w:rsidRDefault="006E6F92"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8F1190">
              <w:rPr>
                <w:rFonts w:ascii="Times New Roman" w:hAnsi="Times New Roman"/>
                <w:b/>
                <w:sz w:val="28"/>
                <w:szCs w:val="28"/>
              </w:rPr>
              <w:t xml:space="preserve"> место в номинации</w:t>
            </w:r>
          </w:p>
        </w:tc>
      </w:tr>
      <w:tr w:rsidR="006E6F92" w:rsidRPr="003549C1" w:rsidTr="009C1DCF">
        <w:trPr>
          <w:trHeight w:val="1115"/>
        </w:trPr>
        <w:tc>
          <w:tcPr>
            <w:tcW w:w="3128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А.Алиш «Куян кызы» (на новый лад). Коллектив«</w:t>
            </w:r>
            <w:r w:rsidRPr="003549C1">
              <w:rPr>
                <w:rFonts w:ascii="Times New Roman" w:hAnsi="Times New Roman"/>
                <w:sz w:val="28"/>
                <w:szCs w:val="28"/>
                <w:lang w:val="tt-RU"/>
              </w:rPr>
              <w:t>Шаяннар</w:t>
            </w:r>
            <w:r w:rsidRPr="003549C1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  <w:tc>
          <w:tcPr>
            <w:tcW w:w="2028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МАДОУ № 86, Нижнекамск</w:t>
            </w:r>
          </w:p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1805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3549C1" w:rsidTr="009C1DCF">
        <w:trPr>
          <w:trHeight w:val="836"/>
        </w:trPr>
        <w:tc>
          <w:tcPr>
            <w:tcW w:w="31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"Приезжайте в</w:t>
            </w:r>
            <w:r w:rsidRPr="003549C1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3549C1">
              <w:rPr>
                <w:rStyle w:val="Strong"/>
                <w:rFonts w:ascii="Times New Roman" w:hAnsi="Times New Roman"/>
                <w:b w:val="0"/>
                <w:sz w:val="28"/>
                <w:szCs w:val="28"/>
                <w:bdr w:val="none" w:sz="0" w:space="0" w:color="auto" w:frame="1"/>
                <w:shd w:val="clear" w:color="auto" w:fill="FFFFFF"/>
              </w:rPr>
              <w:t>теремок</w:t>
            </w:r>
            <w:r w:rsidRPr="003549C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потушите огонек"</w:t>
            </w:r>
          </w:p>
        </w:tc>
        <w:tc>
          <w:tcPr>
            <w:tcW w:w="20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ДОУ № 92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1805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3549C1" w:rsidTr="009C1DCF">
        <w:trPr>
          <w:trHeight w:val="836"/>
        </w:trPr>
        <w:tc>
          <w:tcPr>
            <w:tcW w:w="31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549C1">
              <w:rPr>
                <w:rFonts w:ascii="Times New Roman" w:hAnsi="Times New Roman"/>
                <w:sz w:val="28"/>
                <w:szCs w:val="28"/>
                <w:lang w:val="tt-RU"/>
              </w:rPr>
              <w:t>Р.н.с. “Колобок”</w:t>
            </w:r>
          </w:p>
        </w:tc>
        <w:tc>
          <w:tcPr>
            <w:tcW w:w="20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ДОУ № 94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18,5</w:t>
            </w:r>
          </w:p>
        </w:tc>
        <w:tc>
          <w:tcPr>
            <w:tcW w:w="1805" w:type="dxa"/>
          </w:tcPr>
          <w:p w:rsidR="006E6F92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1 степени</w:t>
            </w:r>
          </w:p>
        </w:tc>
      </w:tr>
      <w:tr w:rsidR="006E6F92" w:rsidRPr="003549C1" w:rsidTr="009C1DCF">
        <w:trPr>
          <w:trHeight w:val="1115"/>
        </w:trPr>
        <w:tc>
          <w:tcPr>
            <w:tcW w:w="31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Р.н.с. «Рукавичка»</w:t>
            </w:r>
          </w:p>
        </w:tc>
        <w:tc>
          <w:tcPr>
            <w:tcW w:w="2028" w:type="dxa"/>
          </w:tcPr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МБДОУ № 29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Альметьевск</w:t>
            </w:r>
          </w:p>
          <w:p w:rsidR="006E6F92" w:rsidRPr="003549C1" w:rsidRDefault="006E6F92" w:rsidP="00582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(3-5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16,5</w:t>
            </w:r>
          </w:p>
        </w:tc>
        <w:tc>
          <w:tcPr>
            <w:tcW w:w="1805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2 степени</w:t>
            </w:r>
          </w:p>
        </w:tc>
      </w:tr>
      <w:tr w:rsidR="006E6F92" w:rsidRPr="003549C1" w:rsidTr="009C1DCF">
        <w:trPr>
          <w:trHeight w:val="1115"/>
        </w:trPr>
        <w:tc>
          <w:tcPr>
            <w:tcW w:w="3128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549C1">
              <w:rPr>
                <w:rFonts w:ascii="Times New Roman" w:hAnsi="Times New Roman"/>
                <w:sz w:val="28"/>
                <w:szCs w:val="28"/>
                <w:lang w:val="tt-RU"/>
              </w:rPr>
              <w:t>Как Красная Шапочка и Мальвина спасали природу</w:t>
            </w:r>
          </w:p>
        </w:tc>
        <w:tc>
          <w:tcPr>
            <w:tcW w:w="2028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МАДОУ № 15</w:t>
            </w:r>
          </w:p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(5-7 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805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3 степени</w:t>
            </w:r>
          </w:p>
        </w:tc>
      </w:tr>
      <w:tr w:rsidR="006E6F92" w:rsidRPr="003549C1" w:rsidTr="009C1DCF">
        <w:trPr>
          <w:trHeight w:val="836"/>
        </w:trPr>
        <w:tc>
          <w:tcPr>
            <w:tcW w:w="3128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Р.н.с. «Теремок»</w:t>
            </w:r>
          </w:p>
        </w:tc>
        <w:tc>
          <w:tcPr>
            <w:tcW w:w="2028" w:type="dxa"/>
          </w:tcPr>
          <w:p w:rsidR="006E6F92" w:rsidRPr="003549C1" w:rsidRDefault="006E6F92" w:rsidP="00123D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СОШ № 37</w:t>
            </w:r>
          </w:p>
          <w:p w:rsidR="006E6F92" w:rsidRPr="003549C1" w:rsidRDefault="006E6F92" w:rsidP="00123D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Нижнекамск</w:t>
            </w:r>
          </w:p>
          <w:p w:rsidR="006E6F92" w:rsidRPr="003549C1" w:rsidRDefault="006E6F92" w:rsidP="00123D7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549C1">
              <w:rPr>
                <w:rFonts w:ascii="Times New Roman" w:hAnsi="Times New Roman"/>
                <w:sz w:val="28"/>
                <w:szCs w:val="28"/>
              </w:rPr>
              <w:t>(7- 9лет)</w:t>
            </w:r>
          </w:p>
        </w:tc>
        <w:tc>
          <w:tcPr>
            <w:tcW w:w="3279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805" w:type="dxa"/>
          </w:tcPr>
          <w:p w:rsidR="006E6F92" w:rsidRPr="003549C1" w:rsidRDefault="006E6F92" w:rsidP="002F3D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дипломант 3 степени</w:t>
            </w:r>
          </w:p>
        </w:tc>
      </w:tr>
    </w:tbl>
    <w:p w:rsidR="006E6F92" w:rsidRPr="00E272A9" w:rsidRDefault="006E6F92" w:rsidP="00E272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sectPr w:rsidR="006E6F92" w:rsidRPr="00E272A9" w:rsidSect="009C1DCF">
      <w:type w:val="continuous"/>
      <w:pgSz w:w="11906" w:h="16838"/>
      <w:pgMar w:top="1134" w:right="1134" w:bottom="1134" w:left="851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72A9"/>
    <w:rsid w:val="000112D8"/>
    <w:rsid w:val="00012C42"/>
    <w:rsid w:val="00046983"/>
    <w:rsid w:val="00090420"/>
    <w:rsid w:val="00116C19"/>
    <w:rsid w:val="00123D7B"/>
    <w:rsid w:val="00161C2D"/>
    <w:rsid w:val="00161C6C"/>
    <w:rsid w:val="001A74D3"/>
    <w:rsid w:val="001C3885"/>
    <w:rsid w:val="001C3EB4"/>
    <w:rsid w:val="00282A02"/>
    <w:rsid w:val="002F3DBE"/>
    <w:rsid w:val="00316601"/>
    <w:rsid w:val="00337F0C"/>
    <w:rsid w:val="003549C1"/>
    <w:rsid w:val="003617B6"/>
    <w:rsid w:val="003A7FF0"/>
    <w:rsid w:val="003C6D00"/>
    <w:rsid w:val="003D3B2A"/>
    <w:rsid w:val="00406747"/>
    <w:rsid w:val="004469A1"/>
    <w:rsid w:val="00454948"/>
    <w:rsid w:val="004646F0"/>
    <w:rsid w:val="00480FD6"/>
    <w:rsid w:val="004A1A53"/>
    <w:rsid w:val="004B538E"/>
    <w:rsid w:val="00577B83"/>
    <w:rsid w:val="005827C4"/>
    <w:rsid w:val="005932A5"/>
    <w:rsid w:val="005A4108"/>
    <w:rsid w:val="005E06F4"/>
    <w:rsid w:val="005E7105"/>
    <w:rsid w:val="00622115"/>
    <w:rsid w:val="006A37C5"/>
    <w:rsid w:val="006A4A4B"/>
    <w:rsid w:val="006B5F6E"/>
    <w:rsid w:val="006B649E"/>
    <w:rsid w:val="006E6F92"/>
    <w:rsid w:val="0074385F"/>
    <w:rsid w:val="007B76DB"/>
    <w:rsid w:val="007C4723"/>
    <w:rsid w:val="00814FD0"/>
    <w:rsid w:val="008647A0"/>
    <w:rsid w:val="00895297"/>
    <w:rsid w:val="008A036B"/>
    <w:rsid w:val="008B5563"/>
    <w:rsid w:val="008B7DB3"/>
    <w:rsid w:val="008F1190"/>
    <w:rsid w:val="009243CE"/>
    <w:rsid w:val="00934014"/>
    <w:rsid w:val="00943EEC"/>
    <w:rsid w:val="009915FF"/>
    <w:rsid w:val="009A6A23"/>
    <w:rsid w:val="009C1DCF"/>
    <w:rsid w:val="00AD59CC"/>
    <w:rsid w:val="00B40A1D"/>
    <w:rsid w:val="00B967F4"/>
    <w:rsid w:val="00BB0B7D"/>
    <w:rsid w:val="00BE7E7D"/>
    <w:rsid w:val="00C422C5"/>
    <w:rsid w:val="00CA2848"/>
    <w:rsid w:val="00CF0EEC"/>
    <w:rsid w:val="00CF29FF"/>
    <w:rsid w:val="00D7445F"/>
    <w:rsid w:val="00DA2BE0"/>
    <w:rsid w:val="00DA7501"/>
    <w:rsid w:val="00DC200E"/>
    <w:rsid w:val="00DE59D1"/>
    <w:rsid w:val="00E272A9"/>
    <w:rsid w:val="00E44A3A"/>
    <w:rsid w:val="00E6497A"/>
    <w:rsid w:val="00E92CFF"/>
    <w:rsid w:val="00E97499"/>
    <w:rsid w:val="00EB70E8"/>
    <w:rsid w:val="00ED0B79"/>
    <w:rsid w:val="00EE1FB0"/>
    <w:rsid w:val="00F3399E"/>
    <w:rsid w:val="00F36EFF"/>
    <w:rsid w:val="00F96211"/>
    <w:rsid w:val="00F978A5"/>
    <w:rsid w:val="00FA08E7"/>
    <w:rsid w:val="00FA45E0"/>
    <w:rsid w:val="00FE2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9A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rsid w:val="00E272A9"/>
    <w:rPr>
      <w:rFonts w:cs="Times New Roman"/>
    </w:rPr>
  </w:style>
  <w:style w:type="table" w:styleId="TableGrid">
    <w:name w:val="Table Grid"/>
    <w:basedOn w:val="TableNormal"/>
    <w:uiPriority w:val="99"/>
    <w:rsid w:val="00E272A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9"/>
    <w:qFormat/>
    <w:rsid w:val="008B7DB3"/>
    <w:rPr>
      <w:lang w:eastAsia="en-US"/>
    </w:rPr>
  </w:style>
  <w:style w:type="character" w:customStyle="1" w:styleId="apple-converted-space">
    <w:name w:val="apple-converted-space"/>
    <w:basedOn w:val="DefaultParagraphFont"/>
    <w:uiPriority w:val="99"/>
    <w:rsid w:val="00123D7B"/>
    <w:rPr>
      <w:rFonts w:cs="Times New Roman"/>
    </w:rPr>
  </w:style>
  <w:style w:type="character" w:styleId="Strong">
    <w:name w:val="Strong"/>
    <w:basedOn w:val="DefaultParagraphFont"/>
    <w:uiPriority w:val="99"/>
    <w:qFormat/>
    <w:locked/>
    <w:rsid w:val="00123D7B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745</TotalTime>
  <Pages>9</Pages>
  <Words>1352</Words>
  <Characters>7707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ds45</cp:lastModifiedBy>
  <cp:revision>28</cp:revision>
  <cp:lastPrinted>2020-02-11T08:15:00Z</cp:lastPrinted>
  <dcterms:created xsi:type="dcterms:W3CDTF">2020-02-01T09:27:00Z</dcterms:created>
  <dcterms:modified xsi:type="dcterms:W3CDTF">2020-02-21T13:13:00Z</dcterms:modified>
</cp:coreProperties>
</file>