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B6F" w:rsidRDefault="00571B6F" w:rsidP="008339E4">
      <w:r>
        <w:rPr>
          <w:noProof/>
        </w:rPr>
        <w:pict>
          <v:rect id="_x0000_s1026" style="position:absolute;margin-left:-44pt;margin-top:18pt;width:837.5pt;height:36.6pt;z-index:251621376" fillcolor="#8db3e2">
            <v:textbox style="mso-next-textbox:#_x0000_s1026">
              <w:txbxContent>
                <w:p w:rsidR="00571B6F" w:rsidRPr="000768A6" w:rsidRDefault="00571B6F" w:rsidP="000768A6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0768A6">
                    <w:rPr>
                      <w:rFonts w:ascii="Times New Roman" w:hAnsi="Times New Roman"/>
                      <w:sz w:val="28"/>
                      <w:szCs w:val="28"/>
                    </w:rPr>
                    <w:t xml:space="preserve">                                                                     Ул.Центральная</w:t>
                  </w:r>
                </w:p>
              </w:txbxContent>
            </v:textbox>
          </v:rect>
        </w:pict>
      </w:r>
      <w:r>
        <w:rPr>
          <w:noProof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7" type="#_x0000_t5" style="position:absolute;margin-left:665.5pt;margin-top:0;width:36.65pt;height:26.5pt;z-index:251692032"/>
        </w:pict>
      </w:r>
      <w:r>
        <w:rPr>
          <w:noProof/>
        </w:rPr>
        <w:pict>
          <v:oval id="_x0000_s1028" style="position:absolute;margin-left:696.15pt;margin-top:.85pt;width:46.75pt;height:26.5pt;z-index:251691008">
            <v:textbox style="mso-next-textbox:#_x0000_s1028">
              <w:txbxContent>
                <w:p w:rsidR="00571B6F" w:rsidRDefault="00571B6F" w:rsidP="000768A6">
                  <w:pPr>
                    <w:jc w:val="center"/>
                  </w:pPr>
                  <w:r>
                    <w:t>40</w:t>
                  </w:r>
                </w:p>
              </w:txbxContent>
            </v:textbox>
          </v:oval>
        </w:pict>
      </w:r>
      <w:r>
        <w:rPr>
          <w:noProof/>
        </w:rPr>
        <w:pict>
          <v:rect id="_x0000_s1029" style="position:absolute;margin-left:314.65pt;margin-top:-68.65pt;width:21.5pt;height:87.2pt;z-index:251622400" fillcolor="#8db3e2"/>
        </w:pict>
      </w:r>
      <w:r>
        <w:rPr>
          <w:noProof/>
        </w:rPr>
        <w:pict>
          <v:roundrect id="_x0000_s1030" style="position:absolute;margin-left:343.7pt;margin-top:-32pt;width:123.8pt;height:40.4pt;z-index:251628544" arcsize="10923f" fillcolor="#f79646" strokecolor="#f2f2f2" strokeweight="3pt">
            <v:shadow on="t" type="perspective" color="#974706" opacity=".5" offset="1pt" offset2="-1pt"/>
            <v:textbox style="mso-next-textbox:#_x0000_s1030">
              <w:txbxContent>
                <w:p w:rsidR="00571B6F" w:rsidRDefault="00571B6F">
                  <w:r>
                    <w:t>Ул.Центральная,2а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1" style="position:absolute;margin-left:644.35pt;margin-top:-32pt;width:114.95pt;height:40.4pt;z-index:251630592" arcsize="10923f" fillcolor="#f79646" strokecolor="#f2f2f2" strokeweight="3pt">
            <v:shadow on="t" type="perspective" color="#974706" opacity=".5" offset="1pt" offset2="-1pt"/>
            <v:textbox style="mso-next-textbox:#_x0000_s1031">
              <w:txbxContent>
                <w:p w:rsidR="00571B6F" w:rsidRDefault="00571B6F">
                  <w:r>
                    <w:t>Ул.Центральная,4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2" style="position:absolute;margin-left:496.55pt;margin-top:-32pt;width:118.75pt;height:40.4pt;z-index:251629568" arcsize="10923f" fillcolor="#f79646" strokecolor="#f2f2f2" strokeweight="3pt">
            <v:shadow on="t" type="perspective" color="#974706" opacity=".5" offset="1pt" offset2="-1pt"/>
            <v:textbox style="mso-next-textbox:#_x0000_s1032">
              <w:txbxContent>
                <w:p w:rsidR="00571B6F" w:rsidRDefault="00571B6F">
                  <w:r>
                    <w:t>Ул.Центральная,2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3" style="position:absolute;margin-left:-46.6pt;margin-top:-68.65pt;width:351.15pt;height:69.5pt;z-index:251627520" arcsize="10923f" fillcolor="#76923c" strokecolor="#f2f2f2" strokeweight="3pt">
            <v:shadow on="t" type="perspective" color="#4e6128" opacity=".5" offset="1pt" offset2="-1pt"/>
            <v:textbox style="mso-next-textbox:#_x0000_s1033">
              <w:txbxContent>
                <w:p w:rsidR="00571B6F" w:rsidRPr="00CD65B4" w:rsidRDefault="00571B6F" w:rsidP="00CD65B4">
                  <w:pPr>
                    <w:jc w:val="center"/>
                    <w:rPr>
                      <w:rFonts w:ascii="Times New Roman" w:hAnsi="Times New Roman"/>
                      <w:sz w:val="36"/>
                      <w:szCs w:val="36"/>
                    </w:rPr>
                  </w:pPr>
                  <w:r w:rsidRPr="00CD65B4">
                    <w:rPr>
                      <w:rFonts w:ascii="Times New Roman" w:hAnsi="Times New Roman"/>
                      <w:sz w:val="36"/>
                      <w:szCs w:val="36"/>
                    </w:rPr>
                    <w:t>ПЛАН –СХЕМА</w:t>
                  </w:r>
                  <w:r>
                    <w:rPr>
                      <w:rFonts w:ascii="Times New Roman" w:hAnsi="Times New Roman"/>
                      <w:sz w:val="36"/>
                      <w:szCs w:val="36"/>
                    </w:rPr>
                    <w:t xml:space="preserve">    МБДОУ «Детский сад «Солнышко» п.Победа </w:t>
                  </w:r>
                </w:p>
                <w:p w:rsidR="00571B6F" w:rsidRPr="00FA4ECB" w:rsidRDefault="00571B6F" w:rsidP="00FA4ECB">
                  <w:pPr>
                    <w:jc w:val="center"/>
                    <w:rPr>
                      <w:rFonts w:ascii="Times New Roman" w:hAnsi="Times New Roman"/>
                      <w:sz w:val="72"/>
                      <w:szCs w:val="72"/>
                    </w:rPr>
                  </w:pPr>
                </w:p>
              </w:txbxContent>
            </v:textbox>
          </v:roundrect>
        </w:pict>
      </w:r>
    </w:p>
    <w:tbl>
      <w:tblPr>
        <w:tblpPr w:leftFromText="180" w:rightFromText="180" w:vertAnchor="text" w:tblpX="10745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571B6F" w:rsidRPr="002275D9" w:rsidTr="000768A6">
        <w:trPr>
          <w:trHeight w:val="632"/>
        </w:trPr>
        <w:tc>
          <w:tcPr>
            <w:tcW w:w="324" w:type="dxa"/>
          </w:tcPr>
          <w:p w:rsidR="00571B6F" w:rsidRPr="002275D9" w:rsidRDefault="00571B6F" w:rsidP="000768A6">
            <w:r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4" type="#_x0000_t32" style="position:absolute;margin-left:6.05pt;margin-top:16.5pt;width:0;height:0;z-index:251694080" o:connectortype="straight"/>
              </w:pict>
            </w:r>
          </w:p>
        </w:tc>
      </w:tr>
    </w:tbl>
    <w:p w:rsidR="00571B6F" w:rsidRDefault="00571B6F" w:rsidP="0054379E">
      <w:r>
        <w:rPr>
          <w:noProof/>
        </w:rPr>
        <w:pict>
          <v:rect id="_x0000_s1035" style="position:absolute;margin-left:522.5pt;margin-top:1.55pt;width:34.1pt;height:36.6pt;z-index:251693056;mso-position-horizontal-relative:text;mso-position-vertical-relative:text"/>
        </w:pict>
      </w:r>
      <w:r>
        <w:rPr>
          <w:noProof/>
        </w:rPr>
        <w:pict>
          <v:shape id="_x0000_s1036" type="#_x0000_t32" style="position:absolute;margin-left:523.1pt;margin-top:10.75pt;width:34.1pt;height:0;z-index:251697152;mso-position-horizontal-relative:text;mso-position-vertical-relative:text" o:connectortype="straight"/>
        </w:pict>
      </w:r>
      <w:r>
        <w:rPr>
          <w:noProof/>
        </w:rPr>
        <w:pict>
          <v:shape id="_x0000_s1037" type="#_x0000_t32" style="position:absolute;margin-left:523.1pt;margin-top:19.6pt;width:34.1pt;height:0;z-index:251696128;mso-position-horizontal-relative:text;mso-position-vertical-relative:text" o:connectortype="straight"/>
        </w:pict>
      </w:r>
      <w:r>
        <w:rPr>
          <w:noProof/>
        </w:rPr>
        <w:pict>
          <v:shape id="_x0000_s1038" type="#_x0000_t32" style="position:absolute;margin-left:496.55pt;margin-top:18.35pt;width:0;height:1.25pt;z-index:251648000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39" type="#_x0000_t32" style="position:absolute;margin-left:326.05pt;margin-top:412.45pt;width:0;height:24pt;z-index:251663360;mso-position-horizontal-relative:text;mso-position-vertical-relative:text" o:connectortype="straight" strokeweight="3pt"/>
        </w:pict>
      </w:r>
      <w:r>
        <w:rPr>
          <w:noProof/>
        </w:rPr>
        <w:pict>
          <v:shape id="_x0000_s1040" type="#_x0000_t32" style="position:absolute;margin-left:314.65pt;margin-top:412.45pt;width:0;height:24pt;z-index:251662336;mso-position-horizontal-relative:text;mso-position-vertical-relative:text" o:connectortype="straight" strokeweight="3pt"/>
        </w:pict>
      </w:r>
      <w:r>
        <w:rPr>
          <w:noProof/>
        </w:rPr>
        <w:pict>
          <v:rect id="_x0000_s1041" style="position:absolute;margin-left:304.55pt;margin-top:412.45pt;width:31.6pt;height:24pt;z-index:251661312;mso-position-horizontal-relative:text;mso-position-vertical-relative:text" strokeweight="3pt">
            <v:shadow on="t" type="perspective" color="#243f60" opacity=".5" offset="1pt" offset2="-1pt"/>
          </v:rect>
        </w:pict>
      </w:r>
      <w:r>
        <w:rPr>
          <w:noProof/>
        </w:rPr>
        <w:pict>
          <v:shape id="_x0000_s1042" type="#_x0000_t32" style="position:absolute;margin-left:352.55pt;margin-top:369.7pt;width:45.5pt;height:0;flip:x;z-index:251660288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3" type="#_x0000_t32" style="position:absolute;margin-left:398.05pt;margin-top:330.35pt;width:0;height:30.5pt;z-index:251659264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4" type="#_x0000_t32" style="position:absolute;margin-left:398.05pt;margin-top:89.1pt;width:0;height:90.95pt;z-index:251657216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5" type="#_x0000_t32" style="position:absolute;margin-left:398.05pt;margin-top:10.75pt;width:0;height:56.85pt;z-index:251656192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6" type="#_x0000_t32" style="position:absolute;margin-left:398.05pt;margin-top:1.9pt;width:55.55pt;height:0;flip:x;z-index:251655168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7" type="#_x0000_t32" style="position:absolute;margin-left:480.15pt;margin-top:1.9pt;width:69.45pt;height:0;flip:x;z-index:251654144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8" type="#_x0000_t32" style="position:absolute;margin-left:588.75pt;margin-top:1.9pt;width:98.55pt;height:0;flip:x;z-index:251653120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49" type="#_x0000_t32" style="position:absolute;margin-left:716.35pt;margin-top:1.9pt;width:55.6pt;height:0;flip:x;z-index:251652096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0" type="#_x0000_t32" style="position:absolute;margin-left:425.85pt;margin-top:18.35pt;width:41.65pt;height:0;z-index:251646976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1" type="#_x0000_t32" style="position:absolute;margin-left:387.95pt;margin-top:378.35pt;width:36.65pt;height:0;z-index:251642880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2" type="#_x0000_t32" style="position:absolute;margin-left:424.6pt;margin-top:124.45pt;width:0;height:104.85pt;flip:y;z-index:251644928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3" type="#_x0000_t32" style="position:absolute;margin-left:742.9pt;margin-top:19.6pt;width:29.05pt;height:0;z-index:251651072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4" type="#_x0000_t32" style="position:absolute;margin-left:663.3pt;margin-top:18.35pt;width:53.05pt;height:0;z-index:251650048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5" type="#_x0000_t32" style="position:absolute;margin-left:579.95pt;margin-top:19.6pt;width:64.4pt;height:0;z-index:251649024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shape id="_x0000_s1056" type="#_x0000_t32" style="position:absolute;margin-left:336.15pt;margin-top:378.35pt;width:34.1pt;height:0;z-index:251641856;mso-position-horizontal-relative:text;mso-position-vertical-relative:text" o:connectortype="straight" strokecolor="#c00000">
            <v:stroke endarrow="block"/>
          </v:shape>
        </w:pict>
      </w:r>
      <w:r>
        <w:rPr>
          <w:noProof/>
        </w:rPr>
        <w:pict>
          <v:rect id="_x0000_s1057" style="position:absolute;margin-left:304.55pt;margin-top:360.85pt;width:31.6pt;height:51.6pt;z-index:251638784;mso-position-horizontal-relative:text;mso-position-vertical-relative:text" fillcolor="#8db3e2" strokeweight="1pt">
            <v:shadow on="t" type="perspective" color="#243f60" opacity=".5" offset="1pt" offset2="-1pt"/>
          </v:rect>
        </w:pict>
      </w:r>
      <w:r>
        <w:rPr>
          <w:noProof/>
        </w:rPr>
        <w:pict>
          <v:rect id="_x0000_s1058" style="position:absolute;margin-left:-18.8pt;margin-top:10.75pt;width:29.05pt;height:425.7pt;z-index:251620352;mso-position-horizontal-relative:text;mso-position-vertical-relative:text" fillcolor="#8db3e2"/>
        </w:pict>
      </w:r>
      <w:r>
        <w:rPr>
          <w:noProof/>
        </w:rPr>
        <w:pict>
          <v:roundrect id="_x0000_s1059" style="position:absolute;margin-left:687.3pt;margin-top:442.75pt;width:84.65pt;height:31.6pt;z-index:251637760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mso-next-textbox:#_x0000_s1059">
              <w:txbxContent>
                <w:p w:rsidR="00571B6F" w:rsidRPr="005A13A0" w:rsidRDefault="00571B6F" w:rsidP="005A13A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A13A0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</w:p>
                <w:p w:rsidR="00571B6F" w:rsidRDefault="00571B6F"/>
              </w:txbxContent>
            </v:textbox>
          </v:roundrect>
        </w:pict>
      </w:r>
      <w:r>
        <w:rPr>
          <w:noProof/>
        </w:rPr>
        <w:pict>
          <v:roundrect id="_x0000_s1060" style="position:absolute;margin-left:516.75pt;margin-top:442.75pt;width:138.95pt;height:31.6pt;z-index:251636736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mso-next-textbox:#_x0000_s1060">
              <w:txbxContent>
                <w:p w:rsidR="00571B6F" w:rsidRPr="005A13A0" w:rsidRDefault="00571B6F" w:rsidP="005A13A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A13A0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,7</w:t>
                  </w:r>
                </w:p>
                <w:p w:rsidR="00571B6F" w:rsidRDefault="00571B6F"/>
              </w:txbxContent>
            </v:textbox>
          </v:roundrect>
        </w:pict>
      </w:r>
      <w:r>
        <w:rPr>
          <w:noProof/>
        </w:rPr>
        <w:pict>
          <v:roundrect id="_x0000_s1061" style="position:absolute;margin-left:343.7pt;margin-top:442.75pt;width:136.45pt;height:31.6pt;z-index:251635712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mso-next-textbox:#_x0000_s1061">
              <w:txbxContent>
                <w:p w:rsidR="00571B6F" w:rsidRPr="005A13A0" w:rsidRDefault="00571B6F" w:rsidP="005A13A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A13A0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,5</w:t>
                  </w:r>
                </w:p>
                <w:p w:rsidR="00571B6F" w:rsidRDefault="00571B6F"/>
              </w:txbxContent>
            </v:textbox>
          </v:roundrect>
        </w:pict>
      </w:r>
      <w:r>
        <w:rPr>
          <w:noProof/>
        </w:rPr>
        <w:pict>
          <v:roundrect id="_x0000_s1062" style="position:absolute;margin-left:174.45pt;margin-top:442.75pt;width:140.2pt;height:31.6pt;z-index:251634688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mso-next-textbox:#_x0000_s1062">
              <w:txbxContent>
                <w:p w:rsidR="00571B6F" w:rsidRPr="005A13A0" w:rsidRDefault="00571B6F" w:rsidP="005A13A0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A13A0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,3</w:t>
                  </w:r>
                </w:p>
                <w:p w:rsidR="00571B6F" w:rsidRDefault="00571B6F"/>
              </w:txbxContent>
            </v:textbox>
          </v:roundrect>
        </w:pict>
      </w:r>
      <w:r>
        <w:rPr>
          <w:noProof/>
        </w:rPr>
        <w:pict>
          <v:roundrect id="_x0000_s1063" style="position:absolute;margin-left:-4.9pt;margin-top:442.75pt;width:150.3pt;height:31.6pt;z-index:251633664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mso-next-textbox:#_x0000_s1063">
              <w:txbxContent>
                <w:p w:rsidR="00571B6F" w:rsidRPr="005A13A0" w:rsidRDefault="00571B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5A13A0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,1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4" style="position:absolute;margin-left:-55.45pt;margin-top:10.75pt;width:26.55pt;height:90.95pt;z-index:251623424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layout-flow:vertical;mso-layout-flow-alt:bottom-to-top;mso-next-textbox:#_x0000_s1064">
              <w:txbxContent>
                <w:p w:rsidR="00571B6F" w:rsidRPr="005A13A0" w:rsidRDefault="00571B6F">
                  <w:pPr>
                    <w:rPr>
                      <w:rFonts w:ascii="Times New Roman" w:hAnsi="Times New Roman"/>
                    </w:rPr>
                  </w:pPr>
                  <w:r w:rsidRPr="005A13A0">
                    <w:rPr>
                      <w:rFonts w:ascii="Times New Roman" w:hAnsi="Times New Roman"/>
                    </w:rPr>
                    <w:t>Ул.Молодежная</w:t>
                  </w:r>
                  <w:r>
                    <w:rPr>
                      <w:rFonts w:ascii="Times New Roman" w:hAnsi="Times New Roman"/>
                    </w:rPr>
                    <w:t>,7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5" style="position:absolute;margin-left:-55.45pt;margin-top:360.85pt;width:26.55pt;height:81.9pt;z-index:251626496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layout-flow:vertical;mso-layout-flow-alt:bottom-to-top;mso-next-textbox:#_x0000_s1065">
              <w:txbxContent>
                <w:p w:rsidR="00571B6F" w:rsidRDefault="00571B6F">
                  <w:r>
                    <w:t>Ул.Молодежная,1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6" style="position:absolute;margin-left:-55.45pt;margin-top:111.8pt;width:26.55pt;height:93.5pt;z-index:251624448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layout-flow:vertical;mso-layout-flow-alt:bottom-to-top;mso-next-textbox:#_x0000_s1066">
              <w:txbxContent>
                <w:p w:rsidR="00571B6F" w:rsidRDefault="00571B6F">
                  <w:r>
                    <w:t>Ул.Молодежная,5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67" style="position:absolute;margin-left:-55.45pt;margin-top:217.9pt;width:26.55pt;height:112.45pt;z-index:251625472;mso-position-horizontal-relative:text;mso-position-vertical-relative:text" arcsize="10923f" fillcolor="#f79646" strokecolor="#f2f2f2" strokeweight="3pt">
            <v:shadow on="t" type="perspective" color="#974706" opacity=".5" offset="1pt" offset2="-1pt"/>
            <v:textbox style="layout-flow:vertical;mso-layout-flow-alt:bottom-to-top;mso-next-textbox:#_x0000_s1067">
              <w:txbxContent>
                <w:p w:rsidR="00571B6F" w:rsidRDefault="00571B6F">
                  <w:r>
                    <w:t>Ул.Молодежная,3</w:t>
                  </w:r>
                </w:p>
              </w:txbxContent>
            </v:textbox>
          </v:roundrect>
        </w:pict>
      </w:r>
      <w:r>
        <w:rPr>
          <w:noProof/>
        </w:rPr>
        <w:pict>
          <v:rect id="_x0000_s1068" style="position:absolute;margin-left:153pt;margin-top:394.75pt;width:99.8pt;height:25.3pt;z-index:251618304;mso-position-horizontal-relative:text;mso-position-vertical-relative:text" fillcolor="#e36c0a">
            <v:textbox style="mso-next-textbox:#_x0000_s1068">
              <w:txbxContent>
                <w:p w:rsidR="00571B6F" w:rsidRPr="008339E4" w:rsidRDefault="00571B6F">
                  <w:pPr>
                    <w:rPr>
                      <w:sz w:val="24"/>
                      <w:szCs w:val="24"/>
                    </w:rPr>
                  </w:pPr>
                  <w:r w:rsidRPr="008339E4">
                    <w:rPr>
                      <w:sz w:val="24"/>
                      <w:szCs w:val="24"/>
                    </w:rPr>
                    <w:t>Автостоянка</w:t>
                  </w:r>
                </w:p>
              </w:txbxContent>
            </v:textbox>
          </v:rect>
        </w:pict>
      </w:r>
      <w:r>
        <w:rPr>
          <w:noProof/>
        </w:rPr>
        <w:pict>
          <v:rect id="_x0000_s1069" style="position:absolute;margin-left:360.15pt;margin-top:111.8pt;width:10.1pt;height:12.65pt;z-index:251615232;mso-position-horizontal-relative:text;mso-position-vertical-relative:text" fillcolor="#f79646" strokecolor="#f2f2f2" strokeweight="3pt">
            <v:shadow on="t" type="perspective" color="#974706" opacity=".5" offset="1pt" offset2="-1pt"/>
          </v:rect>
        </w:pict>
      </w:r>
      <w:r>
        <w:rPr>
          <w:noProof/>
        </w:rPr>
        <w:pict>
          <v:rect id="_x0000_s1070" style="position:absolute;margin-left:149.25pt;margin-top:195.4pt;width:46.7pt;height:111.15pt;z-index:251613184;mso-position-horizontal-relative:text;mso-position-vertical-relative:text" fillcolor="#4e6128">
            <v:textbox style="layout-flow:vertical;mso-layout-flow-alt:bottom-to-top;mso-next-textbox:#_x0000_s1070">
              <w:txbxContent>
                <w:p w:rsidR="00571B6F" w:rsidRDefault="00571B6F">
                  <w:r>
                    <w:t xml:space="preserve">Полоса  препятствий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71" style="position:absolute;margin-left:231.3pt;margin-top:285.05pt;width:150.3pt;height:75.8pt;z-index:251611136;mso-position-horizontal-relative:text;mso-position-vertical-relative:text" fillcolor="#c0504d" strokecolor="#f2f2f2" strokeweight="3pt">
            <v:shadow on="t" type="perspective" color="#622423" opacity=".5" offset="1pt" offset2="-1pt"/>
            <v:textbox style="mso-next-textbox:#_x0000_s1071">
              <w:txbxContent>
                <w:tbl>
                  <w:tblPr>
                    <w:tblW w:w="1556" w:type="dxa"/>
                    <w:tblInd w:w="1384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00"/>
                  </w:tblPr>
                  <w:tblGrid>
                    <w:gridCol w:w="1556"/>
                  </w:tblGrid>
                  <w:tr w:rsidR="00571B6F" w:rsidRPr="002275D9" w:rsidTr="0060341A">
                    <w:trPr>
                      <w:trHeight w:val="581"/>
                    </w:trPr>
                    <w:tc>
                      <w:tcPr>
                        <w:tcW w:w="1556" w:type="dxa"/>
                      </w:tcPr>
                      <w:p w:rsidR="00571B6F" w:rsidRPr="002275D9" w:rsidRDefault="00571B6F" w:rsidP="0060341A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2275D9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Детский сад «</w:t>
                        </w:r>
                        <w:r w:rsidRPr="002275D9">
                          <w:t>Солнышко»</w:t>
                        </w:r>
                      </w:p>
                    </w:tc>
                  </w:tr>
                </w:tbl>
                <w:p w:rsidR="00571B6F" w:rsidRPr="008339E4" w:rsidRDefault="00571B6F" w:rsidP="008339E4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8339E4">
                    <w:rPr>
                      <w:rFonts w:ascii="Times New Roman" w:hAnsi="Times New Roman"/>
                      <w:sz w:val="24"/>
                      <w:szCs w:val="24"/>
                    </w:rPr>
                    <w:t>Ул. Зеленая, 2</w:t>
                  </w:r>
                </w:p>
                <w:p w:rsidR="00571B6F" w:rsidRDefault="00571B6F"/>
              </w:txbxContent>
            </v:textbox>
          </v:rect>
        </w:pict>
      </w:r>
      <w:r>
        <w:rPr>
          <w:noProof/>
        </w:rPr>
        <w:pict>
          <v:rect id="_x0000_s1072" style="position:absolute;margin-left:295.7pt;margin-top:252.2pt;width:30.35pt;height:32.85pt;z-index:251617280;mso-position-horizontal-relative:text;mso-position-vertical-relative:text" fillcolor="#c0504d" strokecolor="#f2f2f2" strokeweight="3pt">
            <v:shadow on="t" type="perspective" color="#622423" opacity=".5" offset="1pt" offset2="-1pt"/>
          </v:rect>
        </w:pict>
      </w:r>
    </w:p>
    <w:p w:rsidR="00571B6F" w:rsidRPr="00EB3D39" w:rsidRDefault="00571B6F" w:rsidP="00EB3D39">
      <w:r>
        <w:rPr>
          <w:noProof/>
        </w:rPr>
        <w:pict>
          <v:shapetype id="_x0000_t113" coordsize="21600,21600" o:spt="113" path="m,l,21600r21600,l21600,xem4236,nfl4236,21600em,4236nfl21600,4236e">
            <v:stroke joinstyle="miter"/>
            <v:path o:extrusionok="f" gradientshapeok="t" o:connecttype="rect" textboxrect="4236,4236,21600,21600"/>
          </v:shapetype>
          <v:shape id="_x0000_s1073" type="#_x0000_t113" style="position:absolute;margin-left:198pt;margin-top:21.1pt;width:48pt;height:27pt;z-index:251706368">
            <v:textbox>
              <w:txbxContent>
                <w:p w:rsidR="00571B6F" w:rsidRDefault="00571B6F">
                  <w:r>
                    <w:t>КТП</w:t>
                  </w:r>
                </w:p>
              </w:txbxContent>
            </v:textbox>
          </v:shape>
        </w:pict>
      </w:r>
      <w:r>
        <w:rPr>
          <w:noProof/>
        </w:rPr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_x0000_s1074" type="#_x0000_t109" style="position:absolute;margin-left:363pt;margin-top:12.1pt;width:66pt;height:18pt;z-index:251705344"/>
        </w:pict>
      </w:r>
      <w:r>
        <w:rPr>
          <w:noProof/>
        </w:rPr>
        <w:pict>
          <v:shape id="_x0000_s1075" type="#_x0000_t109" style="position:absolute;margin-left:16.5pt;margin-top:21.1pt;width:443.35pt;height:351.15pt;z-index:251609088" fillcolor="#fbd4b4" strokecolor="#4bacc6" strokeweight="2.5pt">
            <v:shadow color="#868686"/>
          </v:shape>
        </w:pict>
      </w:r>
      <w:r>
        <w:rPr>
          <w:noProof/>
        </w:rPr>
        <w:pict>
          <v:roundrect id="_x0000_s1076" style="position:absolute;margin-left:564.75pt;margin-top:18.15pt;width:168pt;height:37.9pt;z-index:251631616" arcsize="10923f" fillcolor="#f79646" strokecolor="#f2f2f2" strokeweight="3pt">
            <v:shadow on="t" type="perspective" color="#974706" opacity=".5" offset="1pt" offset2="-1pt"/>
            <v:textbox style="mso-next-textbox:#_x0000_s1076">
              <w:txbxContent>
                <w:p w:rsidR="00571B6F" w:rsidRDefault="00571B6F">
                  <w:r>
                    <w:t>Ул.Центральная,1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77" type="#_x0000_t32" style="position:absolute;margin-left:523.1pt;margin-top:4.25pt;width:34.1pt;height:0;z-index:251695104" o:connectortype="straight"/>
        </w:pict>
      </w:r>
      <w:r>
        <w:rPr>
          <w:noProof/>
        </w:rPr>
        <w:pict>
          <v:shape id="_x0000_s1078" type="#_x0000_t32" style="position:absolute;margin-left:-4.9pt;margin-top:4.25pt;width:0;height:59.4pt;z-index:251680768" o:connectortype="straight" strokecolor="red">
            <v:stroke endarrow="block"/>
          </v:shape>
        </w:pict>
      </w:r>
    </w:p>
    <w:p w:rsidR="00571B6F" w:rsidRPr="00EB3D39" w:rsidRDefault="00571B6F" w:rsidP="00EB3D39">
      <w:r>
        <w:rPr>
          <w:noProof/>
        </w:rPr>
        <w:pict>
          <v:shape id="_x0000_s1079" type="#_x0000_t32" style="position:absolute;margin-left:418pt;margin-top:13.65pt;width:0;height:45.5pt;flip:y;z-index:251645952" o:connectortype="straight" strokecolor="#c00000">
            <v:stroke endarrow="block"/>
          </v:shape>
        </w:pict>
      </w:r>
      <w:r>
        <w:rPr>
          <w:noProof/>
        </w:rPr>
        <w:pict>
          <v:shape id="_x0000_s1080" type="#_x0000_t32" style="position:absolute;margin-left:3.95pt;margin-top:16.7pt;width:0;height:93.5pt;flip:y;z-index:251679744" o:connectortype="straight" strokecolor="red">
            <v:stroke endarrow="block"/>
          </v:shape>
        </w:pict>
      </w:r>
    </w:p>
    <w:p w:rsidR="00571B6F" w:rsidRPr="00EB3D39" w:rsidRDefault="00571B6F" w:rsidP="00EB3D39"/>
    <w:p w:rsidR="00571B6F" w:rsidRPr="00EB3D39" w:rsidRDefault="00571B6F" w:rsidP="00EB3D39">
      <w:r>
        <w:rPr>
          <w:noProof/>
        </w:rPr>
        <w:pict>
          <v:oval id="_x0000_s1081" style="position:absolute;margin-left:27.5pt;margin-top:7.8pt;width:115.5pt;height:270pt;z-index:251614208" fillcolor="#9bbb59" strokecolor="#f2f2f2" strokeweight="3pt">
            <v:shadow on="t" type="perspective" color="#4e6128" opacity=".5" offset="1pt" offset2="-1pt"/>
            <v:textbox style="layout-flow:vertical;mso-layout-flow-alt:bottom-to-top;mso-next-textbox:#_x0000_s1081">
              <w:txbxContent>
                <w:p w:rsidR="00571B6F" w:rsidRDefault="00571B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571B6F" w:rsidRPr="008339E4" w:rsidRDefault="00571B6F" w:rsidP="00E034B4">
                  <w:pPr>
                    <w:jc w:val="center"/>
                    <w:rPr>
                      <w:rFonts w:ascii="Times New Roman" w:hAnsi="Times New Roman"/>
                      <w:sz w:val="32"/>
                      <w:szCs w:val="32"/>
                    </w:rPr>
                  </w:pPr>
                  <w:r w:rsidRPr="008339E4">
                    <w:rPr>
                      <w:rFonts w:ascii="Times New Roman" w:hAnsi="Times New Roman"/>
                      <w:sz w:val="32"/>
                      <w:szCs w:val="32"/>
                    </w:rPr>
                    <w:t>Футбольное поле</w:t>
                  </w:r>
                </w:p>
              </w:txbxContent>
            </v:textbox>
          </v:oval>
        </w:pict>
      </w:r>
      <w:r>
        <w:rPr>
          <w:noProof/>
        </w:rPr>
        <w:pict>
          <v:shape id="_x0000_s1082" type="#_x0000_t32" style="position:absolute;margin-left:-4.9pt;margin-top:10.05pt;width:0;height:106.1pt;z-index:251681792" o:connectortype="straight" strokecolor="red">
            <v:stroke endarrow="block"/>
          </v:shape>
        </w:pict>
      </w:r>
    </w:p>
    <w:p w:rsidR="00571B6F" w:rsidRPr="00EB3D39" w:rsidRDefault="00571B6F" w:rsidP="00EB3D39">
      <w:r>
        <w:rPr>
          <w:noProof/>
        </w:rPr>
        <w:pict>
          <v:rect id="_x0000_s1083" style="position:absolute;margin-left:187pt;margin-top:.35pt;width:78.3pt;height:44.15pt;z-index:251612160" fillcolor="#fabf8f">
            <v:textbox style="mso-next-textbox:#_x0000_s1083">
              <w:txbxContent>
                <w:p w:rsidR="00571B6F" w:rsidRDefault="00571B6F">
                  <w:r>
                    <w:t xml:space="preserve">Спортивная </w:t>
                  </w:r>
                </w:p>
                <w:p w:rsidR="00571B6F" w:rsidRDefault="00571B6F">
                  <w:r>
                    <w:t>площадка</w:t>
                  </w:r>
                </w:p>
              </w:txbxContent>
            </v:textbox>
          </v:rect>
        </w:pict>
      </w:r>
    </w:p>
    <w:p w:rsidR="00571B6F" w:rsidRPr="00EB3D39" w:rsidRDefault="00571B6F" w:rsidP="00935863">
      <w:pPr>
        <w:tabs>
          <w:tab w:val="left" w:pos="12000"/>
        </w:tabs>
      </w:pPr>
      <w:r>
        <w:tab/>
      </w:r>
    </w:p>
    <w:p w:rsidR="00571B6F" w:rsidRPr="00EB3D39" w:rsidRDefault="00571B6F" w:rsidP="00EB3D39">
      <w:r>
        <w:rPr>
          <w:noProof/>
        </w:rPr>
        <w:pict>
          <v:rect id="_x0000_s1084" style="position:absolute;margin-left:231pt;margin-top:3.45pt;width:150.3pt;height:72.15pt;z-index:251610112" fillcolor="#c0504d" strokecolor="#f2f2f2" strokeweight="3pt">
            <v:shadow on="t" type="perspective" color="#622423" opacity=".5" offset="1pt" offset2="-1pt"/>
            <v:textbox style="mso-next-textbox:#_x0000_s1084">
              <w:txbxContent>
                <w:p w:rsidR="00571B6F" w:rsidRDefault="00571B6F" w:rsidP="008339E4">
                  <w:pPr>
                    <w:jc w:val="center"/>
                  </w:pPr>
                  <w:r>
                    <w:t>МБОУ «СОШ п.Победа</w:t>
                  </w:r>
                </w:p>
              </w:txbxContent>
            </v:textbox>
          </v:rect>
        </w:pict>
      </w:r>
      <w:r>
        <w:rPr>
          <w:noProof/>
        </w:rPr>
        <w:pict>
          <v:shape id="_x0000_s1085" type="#_x0000_t32" style="position:absolute;margin-left:404.35pt;margin-top:9.5pt;width:0;height:64.6pt;z-index:251658240" o:connectortype="straight" strokecolor="#c00000">
            <v:stroke endarrow="block"/>
          </v:shape>
        </w:pict>
      </w:r>
      <w:r>
        <w:rPr>
          <w:noProof/>
        </w:rPr>
        <w:pict>
          <v:shape id="_x0000_s1086" type="#_x0000_t32" style="position:absolute;margin-left:3.95pt;margin-top:17.3pt;width:0;height:89.65pt;flip:y;z-index:251678720" o:connectortype="straight" strokecolor="red">
            <v:stroke endarrow="block"/>
          </v:shape>
        </w:pict>
      </w:r>
    </w:p>
    <w:p w:rsidR="00571B6F" w:rsidRPr="00EB3D39" w:rsidRDefault="00571B6F" w:rsidP="00EB3D39"/>
    <w:p w:rsidR="00571B6F" w:rsidRPr="00EB3D39" w:rsidRDefault="00571B6F" w:rsidP="00EB3D39">
      <w:r>
        <w:rPr>
          <w:noProof/>
        </w:rPr>
        <w:pict>
          <v:roundrect id="_x0000_s1087" style="position:absolute;margin-left:547.1pt;margin-top:-63.85pt;width:128.85pt;height:262.7pt;rotation:270;z-index:251632640" arcsize="10923f" fillcolor="#9bbb59" strokecolor="#f2f2f2" strokeweight="3pt">
            <v:shadow on="t" type="perspective" color="#4e6128" opacity=".5" offset="1pt" offset2="-1pt"/>
            <v:textbox style="mso-next-textbox:#_x0000_s1087">
              <w:txbxContent>
                <w:p w:rsidR="00571B6F" w:rsidRDefault="00571B6F" w:rsidP="000768A6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  <w:p w:rsidR="00571B6F" w:rsidRPr="000768A6" w:rsidRDefault="00571B6F" w:rsidP="000768A6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0768A6">
                    <w:rPr>
                      <w:rFonts w:ascii="Times New Roman" w:hAnsi="Times New Roman"/>
                      <w:sz w:val="28"/>
                      <w:szCs w:val="28"/>
                    </w:rPr>
                    <w:t>Игровая площадка д/с «Солнышко»</w:t>
                  </w:r>
                </w:p>
              </w:txbxContent>
            </v:textbox>
          </v:roundrect>
        </w:pict>
      </w:r>
      <w:r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88" type="#_x0000_t34" style="position:absolute;margin-left:370.25pt;margin-top:13.7pt;width:34.1pt;height:23.7pt;rotation:180;flip:y;z-index:251702272" o:connectortype="elbow" adj=",315433,-292043"/>
        </w:pict>
      </w:r>
      <w:r>
        <w:rPr>
          <w:noProof/>
        </w:rPr>
        <w:pict>
          <v:shape id="_x0000_s1089" type="#_x0000_t32" style="position:absolute;margin-left:-4.9pt;margin-top:23.25pt;width:0;height:93.3pt;z-index:251682816" o:connectortype="straight" strokecolor="red">
            <v:stroke endarrow="block"/>
          </v:shape>
        </w:pict>
      </w:r>
    </w:p>
    <w:p w:rsidR="00571B6F" w:rsidRPr="00EB3D39" w:rsidRDefault="00571B6F" w:rsidP="00EB3D39">
      <w:r>
        <w:rPr>
          <w:noProof/>
        </w:rPr>
        <w:pict>
          <v:shape id="_x0000_s1090" type="#_x0000_t34" style="position:absolute;margin-left:425.85pt;margin-top:6.65pt;width:41.65pt;height:18.05pt;rotation:180;z-index:251704320" o:connectortype="elbow" adj="10787,-457788,-271854">
            <v:stroke endarrow="block"/>
          </v:shape>
        </w:pict>
      </w:r>
      <w:r>
        <w:rPr>
          <w:noProof/>
        </w:rPr>
        <w:pict>
          <v:rect id="_x0000_s1091" style="position:absolute;margin-left:480.2pt;margin-top:11.95pt;width:12.8pt;height:25.85pt;z-index:251703296"/>
        </w:pict>
      </w:r>
      <w:r>
        <w:rPr>
          <w:noProof/>
        </w:rPr>
        <w:pict>
          <v:shape id="_x0000_s1092" type="#_x0000_t34" style="position:absolute;margin-left:361.4pt;margin-top:6.65pt;width:64.45pt;height:18.05pt;rotation:180;flip:y;z-index:251701248" o:connectortype="elbow" adj="10792,442531,-161305">
            <v:stroke endarrow="block"/>
          </v:shape>
        </w:pict>
      </w:r>
      <w:r>
        <w:rPr>
          <w:noProof/>
        </w:rPr>
        <w:pict>
          <v:shape id="_x0000_s1093" type="#_x0000_t32" style="position:absolute;margin-left:425.85pt;margin-top:6.65pt;width:0;height:108.65pt;flip:y;z-index:251643904" o:connectortype="straight" strokecolor="#c00000">
            <v:stroke endarrow="block"/>
          </v:shape>
        </w:pict>
      </w:r>
      <w:r>
        <w:rPr>
          <w:noProof/>
        </w:rPr>
        <w:pict>
          <v:shape id="_x0000_s1094" type="#_x0000_t32" style="position:absolute;margin-left:217.4pt;margin-top:11.95pt;width:41.7pt;height:18.7pt;flip:y;z-index:251700224" o:connectortype="straight">
            <v:stroke endarrow="block"/>
          </v:shape>
        </w:pict>
      </w:r>
    </w:p>
    <w:p w:rsidR="00571B6F" w:rsidRPr="00EB3D39" w:rsidRDefault="00571B6F" w:rsidP="00EB3D39">
      <w:r>
        <w:rPr>
          <w:noProof/>
        </w:rPr>
        <w:pict>
          <v:rect id="_x0000_s1095" style="position:absolute;margin-left:360.15pt;margin-top:5.2pt;width:10.1pt;height:7.15pt;z-index:251616256" fillcolor="#f79646" strokecolor="#f2f2f2" strokeweight="3pt">
            <v:shadow on="t" type="perspective" color="#974706" opacity=".5" offset="1pt" offset2="-1pt"/>
          </v:rect>
        </w:pict>
      </w:r>
      <w:r>
        <w:rPr>
          <w:noProof/>
        </w:rPr>
        <w:pict>
          <v:shape id="_x0000_s1096" type="#_x0000_t32" style="position:absolute;margin-left:217.4pt;margin-top:5.2pt;width:0;height:93.3pt;flip:y;z-index:251699200" o:connectortype="straight">
            <v:stroke endarrow="block"/>
          </v:shape>
        </w:pict>
      </w:r>
    </w:p>
    <w:p w:rsidR="00571B6F" w:rsidRPr="00EB3D39" w:rsidRDefault="00571B6F" w:rsidP="00EB3D39">
      <w:r>
        <w:rPr>
          <w:noProof/>
        </w:rPr>
        <w:pict>
          <v:shape id="_x0000_s1097" type="#_x0000_t32" style="position:absolute;margin-left:3.95pt;margin-top:9.9pt;width:0;height:97.25pt;flip:y;z-index:251677696" o:connectortype="straight" strokecolor="red">
            <v:stroke endarrow="block"/>
          </v:shape>
        </w:pict>
      </w:r>
    </w:p>
    <w:p w:rsidR="00571B6F" w:rsidRDefault="00571B6F" w:rsidP="00EB3D39"/>
    <w:p w:rsidR="00571B6F" w:rsidRDefault="00571B6F" w:rsidP="00EB3D39">
      <w:r>
        <w:rPr>
          <w:noProof/>
        </w:rPr>
        <w:pict>
          <v:oval id="_x0000_s1098" style="position:absolute;margin-left:528pt;margin-top:23.35pt;width:41.65pt;height:22.8pt;z-index:251689984">
            <v:textbox style="mso-next-textbox:#_x0000_s1098">
              <w:txbxContent>
                <w:p w:rsidR="00571B6F" w:rsidRDefault="00571B6F" w:rsidP="000768A6">
                  <w:pPr>
                    <w:jc w:val="center"/>
                  </w:pPr>
                  <w:r>
                    <w:t>40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099" type="#_x0000_t32" style="position:absolute;margin-left:319pt;margin-top:14.35pt;width:0;height:17.5pt;z-index:251639808" o:connectortype="straight" strokecolor="#c00000">
            <v:stroke endarrow="block"/>
          </v:shape>
        </w:pict>
      </w:r>
      <w:r>
        <w:rPr>
          <w:noProof/>
        </w:rPr>
        <w:pict>
          <v:shape id="_x0000_s1100" type="#_x0000_t32" style="position:absolute;margin-left:217.4pt;margin-top:22.15pt;width:87.15pt;height:0;flip:x;z-index:251698176" o:connectortype="straight">
            <v:stroke endarrow="block"/>
          </v:shape>
        </w:pict>
      </w:r>
      <w:r>
        <w:rPr>
          <w:noProof/>
        </w:rPr>
        <w:pict>
          <v:roundrect id="_x0000_s1101" style="position:absolute;margin-left:655.7pt;margin-top:13.5pt;width:116.25pt;height:32.65pt;z-index:251688960" arcsize="10923f" fillcolor="#f79646" strokecolor="#f79646">
            <v:textbox style="mso-next-textbox:#_x0000_s1101">
              <w:txbxContent>
                <w:p w:rsidR="00571B6F" w:rsidRPr="00FA4ECB" w:rsidRDefault="00571B6F">
                  <w:pPr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FA4ECB">
                    <w:rPr>
                      <w:rFonts w:ascii="Times New Roman" w:hAnsi="Times New Roman"/>
                      <w:sz w:val="28"/>
                      <w:szCs w:val="28"/>
                    </w:rPr>
                    <w:t>Ул.Зеленая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,4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102" type="#_x0000_t32" style="position:absolute;margin-left:-4.9pt;margin-top:22.15pt;width:0;height:41.7pt;z-index:251683840" o:connectortype="straight" strokecolor="red">
            <v:stroke endarrow="block"/>
          </v:shape>
        </w:pict>
      </w:r>
    </w:p>
    <w:p w:rsidR="00571B6F" w:rsidRPr="00EB3D39" w:rsidRDefault="00571B6F" w:rsidP="00EB3D39">
      <w:pPr>
        <w:tabs>
          <w:tab w:val="left" w:pos="9928"/>
        </w:tabs>
      </w:pPr>
      <w:r>
        <w:rPr>
          <w:noProof/>
        </w:rPr>
        <w:pict>
          <v:shape id="_x0000_s1103" type="#_x0000_t32" style="position:absolute;margin-left:368.5pt;margin-top:51.95pt;width:1in;height:0;flip:x;z-index:251673600" o:connectortype="straight" strokecolor="red">
            <v:stroke endarrow="block"/>
          </v:shape>
        </w:pict>
      </w:r>
      <w:r>
        <w:rPr>
          <w:noProof/>
        </w:rPr>
        <w:pict>
          <v:oval id="_x0000_s1104" style="position:absolute;margin-left:498.6pt;margin-top:18.35pt;width:3.55pt;height:12.8pt;z-index:251665408" strokeweight="2.25pt">
            <v:textbox style="mso-next-textbox:#_x0000_s1104">
              <w:txbxContent>
                <w:p w:rsidR="00571B6F" w:rsidRDefault="00571B6F">
                  <w:r>
                    <w:t>40</w:t>
                  </w:r>
                </w:p>
              </w:txbxContent>
            </v:textbox>
          </v:oval>
        </w:pict>
      </w:r>
      <w:r>
        <w:rPr>
          <w:noProof/>
        </w:rPr>
        <w:pict>
          <v:shape id="_x0000_s1105" type="#_x0000_t5" style="position:absolute;margin-left:484pt;margin-top:6.95pt;width:30.25pt;height:32.65pt;z-index:251664384" strokecolor="#365f91" strokeweight="4.5pt"/>
        </w:pict>
      </w:r>
      <w:r>
        <w:rPr>
          <w:noProof/>
        </w:rPr>
        <w:pict>
          <v:shape id="_x0000_s1106" type="#_x0000_t32" style="position:absolute;margin-left:319pt;margin-top:15.95pt;width:0;height:17.5pt;z-index:251640832" o:connectortype="straight" strokecolor="#c00000">
            <v:stroke endarrow="block"/>
          </v:shape>
        </w:pict>
      </w:r>
      <w:r>
        <w:rPr>
          <w:noProof/>
        </w:rPr>
        <w:pict>
          <v:shape id="_x0000_s1107" type="#_x0000_t32" style="position:absolute;margin-left:283.1pt;margin-top:47.25pt;width:21.45pt;height:0;z-index:251687936" o:connectortype="straight" strokecolor="red">
            <v:stroke endarrow="block"/>
          </v:shape>
        </w:pict>
      </w:r>
      <w:r>
        <w:rPr>
          <w:noProof/>
        </w:rPr>
        <w:pict>
          <v:shape id="_x0000_s1108" type="#_x0000_t32" style="position:absolute;margin-left:189.6pt;margin-top:47.25pt;width:63.2pt;height:0;z-index:251686912" o:connectortype="straight" strokecolor="red">
            <v:stroke endarrow="block"/>
          </v:shape>
        </w:pict>
      </w:r>
      <w:r>
        <w:rPr>
          <w:noProof/>
        </w:rPr>
        <w:pict>
          <v:shape id="_x0000_s1109" type="#_x0000_t32" style="position:absolute;margin-left:77.2pt;margin-top:47.25pt;width:68.2pt;height:0;z-index:251685888" o:connectortype="straight" strokecolor="red">
            <v:stroke endarrow="block"/>
          </v:shape>
        </w:pict>
      </w:r>
      <w:r>
        <w:rPr>
          <w:noProof/>
        </w:rPr>
        <w:pict>
          <v:shape id="_x0000_s1110" type="#_x0000_t32" style="position:absolute;margin-left:3.95pt;margin-top:47.25pt;width:53.05pt;height:0;z-index:251684864" o:connectortype="straight" strokecolor="red">
            <v:stroke endarrow="block"/>
          </v:shape>
        </w:pict>
      </w:r>
      <w:r>
        <w:rPr>
          <w:noProof/>
        </w:rPr>
        <w:pict>
          <v:shape id="_x0000_s1111" type="#_x0000_t32" style="position:absolute;margin-left:10.25pt;margin-top:38.45pt;width:75.8pt;height:0;flip:x;z-index:251676672" o:connectortype="straight" strokecolor="red">
            <v:stroke endarrow="block"/>
          </v:shape>
        </w:pict>
      </w:r>
      <w:r>
        <w:rPr>
          <w:noProof/>
        </w:rPr>
        <w:pict>
          <v:shape id="_x0000_s1112" type="#_x0000_t32" style="position:absolute;margin-left:127.7pt;margin-top:38.45pt;width:68.25pt;height:0;flip:x;z-index:251675648" o:connectortype="straight" strokecolor="red">
            <v:stroke endarrow="block"/>
          </v:shape>
        </w:pict>
      </w:r>
      <w:r>
        <w:rPr>
          <w:noProof/>
        </w:rPr>
        <w:pict>
          <v:shape id="_x0000_s1113" type="#_x0000_t32" style="position:absolute;margin-left:217.4pt;margin-top:38.45pt;width:78.3pt;height:0;flip:x;z-index:251674624" o:connectortype="straight" strokecolor="red">
            <v:stroke endarrow="block"/>
          </v:shape>
        </w:pict>
      </w:r>
      <w:r>
        <w:rPr>
          <w:noProof/>
        </w:rPr>
        <w:pict>
          <v:shape id="_x0000_s1114" type="#_x0000_t32" style="position:absolute;margin-left:467.5pt;margin-top:47.25pt;width:75.75pt;height:0;flip:x;z-index:251672576" o:connectortype="straight" strokecolor="red">
            <v:stroke endarrow="block"/>
          </v:shape>
        </w:pict>
      </w:r>
      <w:r>
        <w:rPr>
          <w:noProof/>
        </w:rPr>
        <w:pict>
          <v:shape id="_x0000_s1115" type="#_x0000_t32" style="position:absolute;margin-left:607.7pt;margin-top:47.25pt;width:96pt;height:0;flip:x;z-index:251671552" o:connectortype="straight" strokecolor="red">
            <v:stroke endarrow="block"/>
          </v:shape>
        </w:pict>
      </w:r>
      <w:r>
        <w:rPr>
          <w:noProof/>
        </w:rPr>
        <w:pict>
          <v:shape id="_x0000_s1116" type="#_x0000_t32" style="position:absolute;margin-left:670.9pt;margin-top:38.45pt;width:82.1pt;height:0;z-index:251670528" o:connectortype="straight" strokecolor="red">
            <v:stroke endarrow="block"/>
          </v:shape>
        </w:pict>
      </w:r>
      <w:r>
        <w:rPr>
          <w:noProof/>
        </w:rPr>
        <w:pict>
          <v:shape id="_x0000_s1117" type="#_x0000_t32" style="position:absolute;margin-left:588.75pt;margin-top:38.45pt;width:44.25pt;height:0;z-index:251669504" o:connectortype="straight" strokecolor="red">
            <v:stroke endarrow="block"/>
          </v:shape>
        </w:pict>
      </w:r>
      <w:r>
        <w:rPr>
          <w:noProof/>
        </w:rPr>
        <w:pict>
          <v:shape id="_x0000_s1118" type="#_x0000_t32" style="position:absolute;margin-left:510.4pt;margin-top:38.45pt;width:54.35pt;height:0;z-index:251668480" o:connectortype="straight" strokecolor="red">
            <v:stroke endarrow="block"/>
          </v:shape>
        </w:pict>
      </w:r>
      <w:r>
        <w:rPr>
          <w:noProof/>
        </w:rPr>
        <w:pict>
          <v:shape id="_x0000_s1119" type="#_x0000_t32" style="position:absolute;margin-left:433.4pt;margin-top:38.45pt;width:53.05pt;height:0;z-index:251667456" o:connectortype="straight" strokecolor="red">
            <v:stroke endarrow="block"/>
          </v:shape>
        </w:pict>
      </w:r>
      <w:r>
        <w:rPr>
          <w:noProof/>
        </w:rPr>
        <w:pict>
          <v:rect id="_x0000_s1120" style="position:absolute;margin-left:10.25pt;margin-top:30.85pt;width:808.4pt;height:24pt;z-index:251619328" fillcolor="#8db3e2">
            <v:textbox style="mso-next-textbox:#_x0000_s1120">
              <w:txbxContent>
                <w:p w:rsidR="00571B6F" w:rsidRDefault="00571B6F">
                  <w:r>
                    <w:t>Ул.Зеленая</w:t>
                  </w:r>
                </w:p>
              </w:txbxContent>
            </v:textbox>
          </v:rect>
        </w:pict>
      </w:r>
      <w:r>
        <w:rPr>
          <w:noProof/>
        </w:rPr>
        <w:pict>
          <v:shape id="_x0000_s1121" type="#_x0000_t32" style="position:absolute;margin-left:352.55pt;margin-top:38.45pt;width:45.5pt;height:0;z-index:251666432" o:connectortype="straight" strokecolor="red">
            <v:stroke endarrow="block"/>
          </v:shape>
        </w:pict>
      </w:r>
      <w:r>
        <w:tab/>
      </w:r>
    </w:p>
    <w:sectPr w:rsidR="00571B6F" w:rsidRPr="00EB3D39" w:rsidSect="00FA4ECB">
      <w:pgSz w:w="16838" w:h="11906" w:orient="landscape"/>
      <w:pgMar w:top="1560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1B6F" w:rsidRDefault="00571B6F" w:rsidP="00FA4ECB">
      <w:pPr>
        <w:spacing w:after="0" w:line="240" w:lineRule="auto"/>
      </w:pPr>
      <w:r>
        <w:separator/>
      </w:r>
    </w:p>
  </w:endnote>
  <w:endnote w:type="continuationSeparator" w:id="0">
    <w:p w:rsidR="00571B6F" w:rsidRDefault="00571B6F" w:rsidP="00FA4E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1B6F" w:rsidRDefault="00571B6F" w:rsidP="00FA4ECB">
      <w:pPr>
        <w:spacing w:after="0" w:line="240" w:lineRule="auto"/>
      </w:pPr>
      <w:r>
        <w:separator/>
      </w:r>
    </w:p>
  </w:footnote>
  <w:footnote w:type="continuationSeparator" w:id="0">
    <w:p w:rsidR="00571B6F" w:rsidRDefault="00571B6F" w:rsidP="00FA4E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displayBackgroundShape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6DB8"/>
    <w:rsid w:val="000768A6"/>
    <w:rsid w:val="00082C85"/>
    <w:rsid w:val="000F3AF0"/>
    <w:rsid w:val="00104555"/>
    <w:rsid w:val="002275D9"/>
    <w:rsid w:val="00235483"/>
    <w:rsid w:val="002B25B8"/>
    <w:rsid w:val="0054379E"/>
    <w:rsid w:val="00571B6F"/>
    <w:rsid w:val="005A13A0"/>
    <w:rsid w:val="0060341A"/>
    <w:rsid w:val="00623091"/>
    <w:rsid w:val="006671CA"/>
    <w:rsid w:val="006C1A14"/>
    <w:rsid w:val="006F285B"/>
    <w:rsid w:val="0081067D"/>
    <w:rsid w:val="008339E4"/>
    <w:rsid w:val="00835212"/>
    <w:rsid w:val="00935863"/>
    <w:rsid w:val="00A24D3E"/>
    <w:rsid w:val="00A26DB8"/>
    <w:rsid w:val="00A43E86"/>
    <w:rsid w:val="00C30630"/>
    <w:rsid w:val="00CD65B4"/>
    <w:rsid w:val="00CF3E15"/>
    <w:rsid w:val="00D07DA6"/>
    <w:rsid w:val="00D404B0"/>
    <w:rsid w:val="00D83B3E"/>
    <w:rsid w:val="00E034B4"/>
    <w:rsid w:val="00EB31EA"/>
    <w:rsid w:val="00EB3D39"/>
    <w:rsid w:val="00F353FD"/>
    <w:rsid w:val="00FA4ECB"/>
    <w:rsid w:val="00FB7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483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E034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034B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FA4E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A4ECB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FA4EC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A4ECB"/>
    <w:rPr>
      <w:rFonts w:cs="Times New Roman"/>
    </w:rPr>
  </w:style>
  <w:style w:type="paragraph" w:styleId="NoSpacing">
    <w:name w:val="No Spacing"/>
    <w:uiPriority w:val="99"/>
    <w:qFormat/>
    <w:rsid w:val="006034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57</TotalTime>
  <Pages>1</Pages>
  <Words>17</Words>
  <Characters>100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Лениза</dc:creator>
  <cp:keywords/>
  <dc:description/>
  <cp:lastModifiedBy>1</cp:lastModifiedBy>
  <cp:revision>6</cp:revision>
  <dcterms:created xsi:type="dcterms:W3CDTF">2015-06-16T05:47:00Z</dcterms:created>
  <dcterms:modified xsi:type="dcterms:W3CDTF">2015-06-16T18:47:00Z</dcterms:modified>
</cp:coreProperties>
</file>