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80E" w:rsidRDefault="0001780E" w:rsidP="00287667">
      <w:pPr>
        <w:jc w:val="center"/>
        <w:rPr>
          <w:rFonts w:ascii="Times New Roman" w:hAnsi="Times New Roman"/>
          <w:b/>
          <w:sz w:val="32"/>
          <w:szCs w:val="32"/>
        </w:rPr>
      </w:pPr>
      <w:r w:rsidRPr="001D0883">
        <w:rPr>
          <w:rFonts w:ascii="Times New Roman" w:hAnsi="Times New Roman"/>
          <w:b/>
          <w:sz w:val="32"/>
          <w:szCs w:val="32"/>
        </w:rPr>
        <w:t>СПРАВКА-ОБЪЕКТИВКА</w:t>
      </w:r>
    </w:p>
    <w:p w:rsidR="0001780E" w:rsidRPr="00CD1DDE" w:rsidRDefault="0001780E" w:rsidP="00287667">
      <w:pPr>
        <w:jc w:val="center"/>
        <w:rPr>
          <w:rFonts w:ascii="Times New Roman" w:hAnsi="Times New Roman"/>
          <w:b/>
          <w:sz w:val="32"/>
          <w:szCs w:val="32"/>
        </w:rPr>
      </w:pPr>
      <w:r w:rsidRPr="00CD1DDE">
        <w:rPr>
          <w:rFonts w:ascii="Times New Roman" w:hAnsi="Times New Roman"/>
          <w:b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148.5pt">
            <v:imagedata r:id="rId4" o:title=""/>
          </v:shape>
        </w:pict>
      </w:r>
    </w:p>
    <w:p w:rsidR="0001780E" w:rsidRDefault="0001780E" w:rsidP="001D0883">
      <w:pPr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Фамилия, имя, отчество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Екимов Владимир Михайлович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Место работы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Муниципальное бюджетное общеобразовательное учреждение гимназия №1 города Агрыз Агрызского муниципального района Республики Татарстан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Число, месяц и год рождения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02.01.1982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 xml:space="preserve">Национальность 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Удмурт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 xml:space="preserve">Семейное положение 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Женат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Место рождения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С. Малая Пурга, Удмуртия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 xml:space="preserve">Образование 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Какое образовательное учреждение и когда окончено, специальность и квалификация по образованию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"Чайковский государственный институт физической культуры"</w:t>
            </w:r>
          </w:p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Специализация (по диплому):</w:t>
            </w:r>
            <w:r w:rsidRPr="00A172A0">
              <w:rPr>
                <w:rFonts w:ascii="Times New Roman" w:hAnsi="Times New Roman"/>
                <w:sz w:val="28"/>
                <w:szCs w:val="28"/>
              </w:rPr>
              <w:br/>
            </w: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 физической культуры.</w:t>
            </w:r>
          </w:p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Год окончания:</w:t>
            </w:r>
            <w:r w:rsidRPr="00A172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72A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2004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A0"/>
            </w:tblPr>
            <w:tblGrid>
              <w:gridCol w:w="1906"/>
              <w:gridCol w:w="2664"/>
            </w:tblGrid>
            <w:tr w:rsidR="0001780E" w:rsidRPr="00A172A0" w:rsidTr="00163F37"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</w:tcPr>
                <w:p w:rsidR="0001780E" w:rsidRPr="00165F9E" w:rsidRDefault="0001780E" w:rsidP="00163F3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65F9E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Квалификация: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6" w:space="0" w:color="E8E8E8"/>
                    <w:right w:val="nil"/>
                  </w:tcBorders>
                  <w:shd w:val="clear" w:color="auto" w:fill="FFFFFF"/>
                  <w:tcMar>
                    <w:top w:w="75" w:type="dxa"/>
                    <w:left w:w="0" w:type="dxa"/>
                    <w:bottom w:w="75" w:type="dxa"/>
                    <w:right w:w="75" w:type="dxa"/>
                  </w:tcMar>
                </w:tcPr>
                <w:p w:rsidR="0001780E" w:rsidRPr="00165F9E" w:rsidRDefault="0001780E" w:rsidP="00163F3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65F9E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Первая квалификационная категория</w:t>
                  </w:r>
                </w:p>
              </w:tc>
            </w:tr>
          </w:tbl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Какими иностранными языками народов РФ и в какой степени владеете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Английский со словарем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Ученая степень и ученое звание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Наличие спортивной квалификации и специальных навыков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Государственные награды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01780E" w:rsidRPr="00A172A0" w:rsidTr="00A172A0">
        <w:tc>
          <w:tcPr>
            <w:tcW w:w="4785" w:type="dxa"/>
          </w:tcPr>
          <w:p w:rsidR="0001780E" w:rsidRPr="00A172A0" w:rsidRDefault="0001780E" w:rsidP="00A172A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172A0">
              <w:rPr>
                <w:rFonts w:ascii="Times New Roman" w:hAnsi="Times New Roman"/>
                <w:b/>
                <w:sz w:val="28"/>
                <w:szCs w:val="28"/>
              </w:rPr>
              <w:t>Наличие судимостей</w:t>
            </w:r>
          </w:p>
        </w:tc>
        <w:tc>
          <w:tcPr>
            <w:tcW w:w="4786" w:type="dxa"/>
          </w:tcPr>
          <w:p w:rsidR="0001780E" w:rsidRPr="00A172A0" w:rsidRDefault="0001780E" w:rsidP="00A172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72A0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</w:tbl>
    <w:p w:rsidR="0001780E" w:rsidRPr="001D0883" w:rsidRDefault="0001780E" w:rsidP="001D0883">
      <w:pPr>
        <w:jc w:val="center"/>
        <w:rPr>
          <w:rFonts w:ascii="Times New Roman" w:hAnsi="Times New Roman"/>
          <w:b/>
          <w:sz w:val="32"/>
          <w:szCs w:val="32"/>
        </w:rPr>
      </w:pPr>
    </w:p>
    <w:sectPr w:rsidR="0001780E" w:rsidRPr="001D0883" w:rsidSect="00224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5256"/>
    <w:rsid w:val="0001780E"/>
    <w:rsid w:val="0006652A"/>
    <w:rsid w:val="00163F37"/>
    <w:rsid w:val="00165F9E"/>
    <w:rsid w:val="001D0883"/>
    <w:rsid w:val="002247FB"/>
    <w:rsid w:val="002569C8"/>
    <w:rsid w:val="00287667"/>
    <w:rsid w:val="003954EF"/>
    <w:rsid w:val="00572A95"/>
    <w:rsid w:val="005E5256"/>
    <w:rsid w:val="006C3E05"/>
    <w:rsid w:val="00826DF9"/>
    <w:rsid w:val="00967BFA"/>
    <w:rsid w:val="00A172A0"/>
    <w:rsid w:val="00C40B22"/>
    <w:rsid w:val="00CD1DDE"/>
    <w:rsid w:val="00E865F3"/>
    <w:rsid w:val="00F42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7F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D088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8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76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782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1</Pages>
  <Words>136</Words>
  <Characters>778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богдан</cp:lastModifiedBy>
  <cp:revision>10</cp:revision>
  <dcterms:created xsi:type="dcterms:W3CDTF">2017-03-01T09:36:00Z</dcterms:created>
  <dcterms:modified xsi:type="dcterms:W3CDTF">2017-07-19T17:40:00Z</dcterms:modified>
</cp:coreProperties>
</file>