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72F" w:rsidRDefault="004E472F">
      <w:pPr>
        <w:spacing w:after="0" w:line="240" w:lineRule="auto"/>
        <w:ind w:left="38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Заведующей МАДОУ «Детский сад </w:t>
      </w:r>
      <w:r>
        <w:rPr>
          <w:rFonts w:ascii="Segoe UI Symbol" w:hAnsi="Segoe UI Symbol" w:cs="Segoe UI Symbol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______» _____________________________   г.Казани  </w:t>
      </w:r>
    </w:p>
    <w:p w:rsidR="004E472F" w:rsidRDefault="004E472F">
      <w:pPr>
        <w:spacing w:after="0" w:line="240" w:lineRule="auto"/>
        <w:ind w:left="38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_______________________________________</w:t>
      </w:r>
    </w:p>
    <w:p w:rsidR="004E472F" w:rsidRDefault="004E472F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(Фамилия (указать полностью), имя и отчество (указать инициалы) </w:t>
      </w:r>
    </w:p>
    <w:p w:rsidR="004E472F" w:rsidRDefault="004E472F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родителя (законного представителя)</w:t>
      </w:r>
    </w:p>
    <w:p w:rsidR="004E472F" w:rsidRDefault="004E472F">
      <w:pPr>
        <w:spacing w:after="0" w:line="240" w:lineRule="auto"/>
        <w:jc w:val="center"/>
      </w:pPr>
    </w:p>
    <w:p w:rsidR="004E472F" w:rsidRDefault="004E47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</w:p>
    <w:p w:rsidR="004E472F" w:rsidRDefault="004E472F">
      <w:pPr>
        <w:spacing w:after="0" w:line="240" w:lineRule="auto"/>
        <w:jc w:val="both"/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Вас сохранить место за моим ребенком </w:t>
      </w: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E472F" w:rsidRDefault="004E472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фамилия (указать полностью), имя и отчество (указать инициалы) </w:t>
      </w: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рождения _______________________________________________</w:t>
      </w: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указать месяц и год рождения ребенка</w:t>
      </w:r>
    </w:p>
    <w:p w:rsidR="004E472F" w:rsidRDefault="004E472F">
      <w:pPr>
        <w:spacing w:after="0" w:line="240" w:lineRule="auto"/>
        <w:jc w:val="both"/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4E472F" w:rsidRDefault="004E472F">
      <w:pPr>
        <w:spacing w:after="0" w:line="240" w:lineRule="auto"/>
        <w:jc w:val="both"/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имеется / не имеется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FFE">
        <w:rPr>
          <w:rFonts w:ascii="Times New Roman" w:hAnsi="Times New Roman" w:cs="Times New Roman"/>
          <w:sz w:val="28"/>
          <w:szCs w:val="28"/>
        </w:rPr>
        <w:t xml:space="preserve">Форма 8. Свидетельство №_________о регистрации по месту жительства, от ____________выдано 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FFE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hAnsi="Times New Roman" w:cs="Times New Roman"/>
          <w:sz w:val="24"/>
          <w:szCs w:val="24"/>
        </w:rPr>
        <w:t>(указывается Отдел УФМС РОССИИ ПО РТ в  ххххххххххх районе  г.Казани)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FFE">
        <w:rPr>
          <w:rFonts w:ascii="Times New Roman" w:hAnsi="Times New Roman" w:cs="Times New Roman"/>
          <w:sz w:val="28"/>
          <w:szCs w:val="28"/>
        </w:rPr>
        <w:t>или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FFE">
        <w:rPr>
          <w:rFonts w:ascii="Times New Roman" w:hAnsi="Times New Roman" w:cs="Times New Roman"/>
          <w:sz w:val="28"/>
          <w:szCs w:val="28"/>
        </w:rPr>
        <w:t>Форма 3. Свидетельство №____________о регистрации по месту пребывания от______________выдано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FFE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FFE">
        <w:rPr>
          <w:rFonts w:ascii="Times New Roman" w:hAnsi="Times New Roman" w:cs="Times New Roman"/>
          <w:sz w:val="24"/>
          <w:szCs w:val="24"/>
        </w:rPr>
        <w:t>(указывается отдел по вопросам миграции ОП УМВД России по г.Казани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E472F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hAnsi="Segoe UI Symbol" w:cs="Segoe UI Symbol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Segoe UI Symbol" w:hAnsi="Segoe UI Symbol" w:cs="Segoe UI Symbol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>_______________________________________района г.Казани.</w:t>
      </w:r>
    </w:p>
    <w:p w:rsidR="004E472F" w:rsidRDefault="004E472F">
      <w:pPr>
        <w:spacing w:after="0" w:line="240" w:lineRule="auto"/>
        <w:jc w:val="both"/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    __________________ </w:t>
      </w: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(дата)                                    (подпись)                   </w:t>
      </w:r>
    </w:p>
    <w:p w:rsidR="004E472F" w:rsidRDefault="004E472F">
      <w:pPr>
        <w:spacing w:after="0" w:line="240" w:lineRule="auto"/>
        <w:jc w:val="both"/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4E472F" w:rsidRDefault="004E472F">
      <w:pPr>
        <w:spacing w:after="0" w:line="240" w:lineRule="auto"/>
        <w:jc w:val="both"/>
      </w:pP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Ознакомлен(а)______________      _________________    _______________</w:t>
      </w:r>
    </w:p>
    <w:p w:rsidR="004E472F" w:rsidRDefault="004E47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(подпись)                          (Ф.И.О. родителя)</w:t>
      </w:r>
    </w:p>
    <w:p w:rsidR="004E472F" w:rsidRPr="00112FFE" w:rsidRDefault="004E472F" w:rsidP="00112F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*Заявление подлежит регистрации при заполнении всех полей.</w:t>
      </w:r>
    </w:p>
    <w:p w:rsidR="004E472F" w:rsidRDefault="004E472F">
      <w:pPr>
        <w:tabs>
          <w:tab w:val="left" w:pos="993"/>
        </w:tabs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Инструкция для установки программы 7zip на компьютер.</w:t>
      </w:r>
    </w:p>
    <w:p w:rsidR="004E472F" w:rsidRDefault="004E472F">
      <w:pPr>
        <w:tabs>
          <w:tab w:val="left" w:pos="99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разрядность операционной системы Windows в Вашем компьютере. Для этого правой клавишей мыши щелкните на значок </w:t>
      </w:r>
      <w:r>
        <w:rPr>
          <w:rFonts w:ascii="Times New Roman" w:hAnsi="Times New Roman" w:cs="Times New Roman"/>
          <w:b/>
          <w:bCs/>
          <w:sz w:val="28"/>
          <w:szCs w:val="28"/>
        </w:rPr>
        <w:t>«мой компьютер» &gt; свойства</w:t>
      </w:r>
      <w:r>
        <w:rPr>
          <w:rFonts w:ascii="Times New Roman" w:hAnsi="Times New Roman" w:cs="Times New Roman"/>
          <w:sz w:val="28"/>
          <w:szCs w:val="28"/>
        </w:rPr>
        <w:t xml:space="preserve">, далее определяем </w:t>
      </w:r>
      <w:r>
        <w:rPr>
          <w:rFonts w:ascii="Times New Roman" w:hAnsi="Times New Roman" w:cs="Times New Roman"/>
          <w:b/>
          <w:bCs/>
          <w:sz w:val="28"/>
          <w:szCs w:val="28"/>
        </w:rPr>
        <w:t>«тип системы»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E472F" w:rsidRDefault="004E472F">
      <w:pPr>
        <w:spacing w:line="240" w:lineRule="auto"/>
      </w:pPr>
      <w:r>
        <w:rPr>
          <w:noProof/>
        </w:rPr>
        <w:object w:dxaOrig="6300" w:dyaOrig="2129">
          <v:rect id="rectole0000000000" o:spid="_x0000_i1025" style="width:315pt;height:105.75pt" o:ole="" o:preferrelative="t" stroked="f">
            <v:imagedata r:id="rId4" o:title=""/>
          </v:rect>
          <o:OLEObject Type="Embed" ProgID="StaticMetafile" ShapeID="rectole0000000000" DrawAspect="Content" ObjectID="_1651570233" r:id="rId5"/>
        </w:object>
      </w:r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7zip </w:t>
      </w:r>
      <w:r>
        <w:rPr>
          <w:rFonts w:ascii="Times New Roman" w:hAnsi="Times New Roman" w:cs="Times New Roman"/>
          <w:sz w:val="28"/>
          <w:szCs w:val="28"/>
        </w:rPr>
        <w:t xml:space="preserve">по ссылке </w:t>
      </w:r>
      <w:hyperlink r:id="rId6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https://yadi.sk/d/1HCT58SZpgMiVA</w:t>
        </w:r>
      </w:hyperlink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 Вашем компьютере 32-х битная система, переходим по ссылке </w:t>
      </w:r>
      <w:hyperlink r:id="rId7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https://yadi.sk/d/B5cm07VBHikvaw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hAnsi="Times New Roman" w:cs="Times New Roman"/>
          <w:b/>
          <w:bCs/>
          <w:sz w:val="28"/>
          <w:szCs w:val="28"/>
        </w:rPr>
        <w:t>7zip</w:t>
      </w:r>
      <w:r>
        <w:rPr>
          <w:rFonts w:ascii="Times New Roman" w:hAnsi="Times New Roman" w:cs="Times New Roman"/>
          <w:sz w:val="28"/>
          <w:szCs w:val="28"/>
        </w:rPr>
        <w:t xml:space="preserve">. После завершения установки программы </w:t>
      </w:r>
      <w:r>
        <w:rPr>
          <w:rFonts w:ascii="Times New Roman" w:hAnsi="Times New Roman" w:cs="Times New Roman"/>
          <w:b/>
          <w:bCs/>
          <w:sz w:val="28"/>
          <w:szCs w:val="28"/>
        </w:rPr>
        <w:t>7zip</w:t>
      </w:r>
      <w:r>
        <w:rPr>
          <w:rFonts w:ascii="Times New Roman" w:hAnsi="Times New Roman" w:cs="Times New Roman"/>
          <w:sz w:val="28"/>
          <w:szCs w:val="28"/>
        </w:rPr>
        <w:t xml:space="preserve"> нажмите на значок  «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сlose» </w:t>
      </w:r>
      <w:r>
        <w:rPr>
          <w:rFonts w:ascii="Times New Roman" w:hAnsi="Times New Roman" w:cs="Times New Roman"/>
          <w:sz w:val="28"/>
          <w:szCs w:val="28"/>
        </w:rPr>
        <w:t>(закрыть).</w:t>
      </w:r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Затем находим в компьютере </w:t>
      </w:r>
      <w:r>
        <w:rPr>
          <w:rFonts w:ascii="Times New Roman" w:hAnsi="Times New Roman" w:cs="Times New Roman"/>
          <w:b/>
          <w:bCs/>
          <w:sz w:val="28"/>
          <w:szCs w:val="28"/>
        </w:rPr>
        <w:t>папку</w:t>
      </w:r>
      <w:r>
        <w:rPr>
          <w:rFonts w:ascii="Times New Roman" w:hAnsi="Times New Roman" w:cs="Times New Roman"/>
          <w:sz w:val="28"/>
          <w:szCs w:val="28"/>
        </w:rPr>
        <w:t xml:space="preserve"> с файлами (документами) для отправки в детский сад, правой клавишей мыши кликаем по папке, выбираем </w:t>
      </w:r>
      <w:r>
        <w:rPr>
          <w:rFonts w:ascii="Times New Roman" w:hAnsi="Times New Roman" w:cs="Times New Roman"/>
          <w:b/>
          <w:bCs/>
          <w:sz w:val="28"/>
          <w:szCs w:val="28"/>
        </w:rPr>
        <w:t>7-zip &gt; добавить к архиву</w:t>
      </w:r>
      <w:r>
        <w:rPr>
          <w:rFonts w:ascii="Times New Roman" w:hAnsi="Times New Roman" w:cs="Times New Roman"/>
          <w:sz w:val="28"/>
          <w:szCs w:val="28"/>
        </w:rPr>
        <w:t>. Откроется следующее окно:</w:t>
      </w:r>
    </w:p>
    <w:p w:rsidR="004E472F" w:rsidRDefault="004E472F">
      <w:pPr>
        <w:spacing w:line="240" w:lineRule="auto"/>
      </w:pPr>
      <w:r>
        <w:rPr>
          <w:noProof/>
        </w:rPr>
        <w:object w:dxaOrig="6254" w:dyaOrig="4410">
          <v:rect id="rectole0000000001" o:spid="_x0000_i1026" style="width:312.75pt;height:220.5pt" o:ole="" o:preferrelative="t" stroked="f">
            <v:imagedata r:id="rId8" o:title=""/>
          </v:rect>
          <o:OLEObject Type="Embed" ProgID="StaticMetafile" ShapeID="rectole0000000001" DrawAspect="Content" ObjectID="_1651570234" r:id="rId9"/>
        </w:object>
      </w:r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«ок».</w:t>
      </w:r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Запароленный архив готов, он появится там же, где были искомые файлы с документами.  </w:t>
      </w:r>
    </w:p>
    <w:p w:rsidR="004E472F" w:rsidRDefault="004E47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Запароленный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 w:rsidRPr="002057BA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Sol</w:t>
        </w:r>
        <w:r w:rsidRPr="002057BA">
          <w:rPr>
            <w:rStyle w:val="Hyperlink"/>
            <w:rFonts w:ascii="Times New Roman" w:hAnsi="Times New Roman" w:cs="Times New Roman"/>
            <w:sz w:val="28"/>
            <w:szCs w:val="28"/>
          </w:rPr>
          <w:t>.</w:t>
        </w:r>
        <w:r w:rsidRPr="002057BA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lilia</w:t>
        </w:r>
        <w:r w:rsidRPr="00EA5D60">
          <w:rPr>
            <w:rStyle w:val="Hyperlink"/>
            <w:rFonts w:ascii="Times New Roman" w:hAnsi="Times New Roman" w:cs="Times New Roman"/>
            <w:sz w:val="28"/>
            <w:szCs w:val="28"/>
          </w:rPr>
          <w:t>2011@</w:t>
        </w:r>
        <w:r w:rsidRPr="002057BA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2057BA">
          <w:rPr>
            <w:rStyle w:val="Hyperlink"/>
            <w:rFonts w:ascii="Times New Roman" w:hAnsi="Times New Roman" w:cs="Times New Roman"/>
            <w:sz w:val="28"/>
            <w:szCs w:val="28"/>
          </w:rPr>
          <w:t>.ru</w:t>
        </w:r>
      </w:hyperlink>
      <w:r>
        <w:rPr>
          <w:rFonts w:ascii="Times New Roman" w:hAnsi="Times New Roman" w:cs="Times New Roman"/>
          <w:sz w:val="28"/>
          <w:szCs w:val="28"/>
        </w:rPr>
        <w:t>. Пароль сообщить руководителю детского сада по телефону.</w:t>
      </w:r>
    </w:p>
    <w:p w:rsidR="004E472F" w:rsidRDefault="004E472F">
      <w:pPr>
        <w:spacing w:after="0" w:line="240" w:lineRule="auto"/>
        <w:ind w:left="284"/>
        <w:jc w:val="center"/>
      </w:pPr>
    </w:p>
    <w:p w:rsidR="004E472F" w:rsidRDefault="004E472F">
      <w:pPr>
        <w:spacing w:line="240" w:lineRule="auto"/>
      </w:pPr>
    </w:p>
    <w:sectPr w:rsidR="004E472F" w:rsidSect="00B14D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 Symbol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178F"/>
    <w:rsid w:val="00112FFE"/>
    <w:rsid w:val="002057BA"/>
    <w:rsid w:val="004E472F"/>
    <w:rsid w:val="0077178F"/>
    <w:rsid w:val="007B380C"/>
    <w:rsid w:val="00B14D02"/>
    <w:rsid w:val="00BD5DBD"/>
    <w:rsid w:val="00EA5D60"/>
    <w:rsid w:val="00F17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D02"/>
    <w:pPr>
      <w:spacing w:after="160" w:line="259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12FFE"/>
    <w:rPr>
      <w:color w:val="0563C1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112FFE"/>
    <w:rPr>
      <w:color w:val="auto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Sol.lilia2011@yandex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3</Pages>
  <Words>579</Words>
  <Characters>3301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Лилия</cp:lastModifiedBy>
  <cp:revision>3</cp:revision>
  <dcterms:created xsi:type="dcterms:W3CDTF">2020-05-21T06:50:00Z</dcterms:created>
  <dcterms:modified xsi:type="dcterms:W3CDTF">2020-05-21T08:44:00Z</dcterms:modified>
</cp:coreProperties>
</file>